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мережі водовідведення  по вул. Соборності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E82334" w14:textId="77777777" w:rsidR="00957132" w:rsidRPr="00957132" w:rsidRDefault="00957132" w:rsidP="00957132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957132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16B3779" w14:textId="77777777" w:rsidR="00957132" w:rsidRPr="00957132" w:rsidRDefault="00957132" w:rsidP="0095713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957132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493C06E8" w14:textId="77777777" w:rsidR="00957132" w:rsidRPr="00957132" w:rsidRDefault="00957132" w:rsidP="00957132">
      <w:pPr>
        <w:rPr>
          <w:rFonts w:eastAsia="Calibri"/>
          <w:sz w:val="28"/>
          <w:szCs w:val="28"/>
          <w:lang w:val="ru-RU" w:eastAsia="en-US"/>
        </w:rPr>
      </w:pPr>
      <w:r w:rsidRPr="00957132">
        <w:rPr>
          <w:rFonts w:eastAsia="Calibri"/>
          <w:sz w:val="28"/>
          <w:szCs w:val="28"/>
          <w:lang w:eastAsia="en-US"/>
        </w:rPr>
        <w:t>1. Затвердити  кошторисної документації на  «Капітальний ремонт мережі водовідведення від вул. Ранкова до вул. Незалежності</w:t>
      </w:r>
      <w:r w:rsidRPr="00957132">
        <w:rPr>
          <w:rFonts w:eastAsia="Calibri"/>
          <w:sz w:val="28"/>
          <w:szCs w:val="28"/>
          <w:lang w:val="ru-RU" w:eastAsia="en-US"/>
        </w:rPr>
        <w:t xml:space="preserve"> у м. Винники».</w:t>
      </w:r>
    </w:p>
    <w:p w14:paraId="1EE1D171" w14:textId="77777777" w:rsidR="00957132" w:rsidRPr="00957132" w:rsidRDefault="00957132" w:rsidP="00957132">
      <w:pPr>
        <w:rPr>
          <w:rFonts w:eastAsia="Calibri"/>
          <w:sz w:val="28"/>
          <w:szCs w:val="28"/>
          <w:lang w:eastAsia="en-US"/>
        </w:rPr>
      </w:pPr>
    </w:p>
    <w:p w14:paraId="582CA9C0" w14:textId="77777777" w:rsidR="00957132" w:rsidRPr="00957132" w:rsidRDefault="00957132" w:rsidP="0095713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957132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4791273" w14:textId="77777777" w:rsidR="00957132" w:rsidRPr="00957132" w:rsidRDefault="00957132" w:rsidP="00957132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3C5AE99" w14:textId="77777777" w:rsidR="00957132" w:rsidRPr="00957132" w:rsidRDefault="00957132" w:rsidP="00957132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957132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82836" w14:textId="77777777" w:rsidR="00957132" w:rsidRPr="00957132" w:rsidRDefault="00957132" w:rsidP="00957132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E5E597" w14:textId="77777777" w:rsidR="002F018C" w:rsidRDefault="002F018C">
      <w:r>
        <w:separator/>
      </w:r>
    </w:p>
  </w:endnote>
  <w:endnote w:type="continuationSeparator" w:id="0">
    <w:p w14:paraId="402B982A" w14:textId="77777777" w:rsidR="002F018C" w:rsidRDefault="002F0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3410B" w14:textId="77777777" w:rsidR="002F018C" w:rsidRDefault="002F018C">
      <w:r>
        <w:separator/>
      </w:r>
    </w:p>
  </w:footnote>
  <w:footnote w:type="continuationSeparator" w:id="0">
    <w:p w14:paraId="16D10F5E" w14:textId="77777777" w:rsidR="002F018C" w:rsidRDefault="002F01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018C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7132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7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382C0-6CFF-44DF-887E-694EE03D6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908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2024-07-19T09:30:00Z</dcterms:modified>
</cp:coreProperties>
</file>