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на "Капітальний ремонт мережі водовідведення  від вул. Стрілецької до вул. Розливка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5DE24F9" w14:textId="77777777" w:rsidR="00F34EBD" w:rsidRPr="00F34EBD" w:rsidRDefault="00F34EBD" w:rsidP="00F34EBD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F34EBD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163D5AD9" w14:textId="77777777" w:rsidR="00F34EBD" w:rsidRPr="00F34EBD" w:rsidRDefault="00F34EBD" w:rsidP="00F34EB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4AD2EA02" w14:textId="77777777" w:rsidR="00F34EBD" w:rsidRPr="00F34EBD" w:rsidRDefault="00F34EBD" w:rsidP="00F34EB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F34EBD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18682AE4" w14:textId="77777777" w:rsidR="00F34EBD" w:rsidRPr="00F34EBD" w:rsidRDefault="00F34EBD" w:rsidP="00F34EBD">
      <w:pPr>
        <w:rPr>
          <w:rFonts w:eastAsia="Calibri"/>
          <w:sz w:val="28"/>
          <w:szCs w:val="28"/>
          <w:lang w:val="ru-RU" w:eastAsia="en-US"/>
        </w:rPr>
      </w:pPr>
      <w:r w:rsidRPr="00F34EBD">
        <w:rPr>
          <w:rFonts w:eastAsia="Calibri"/>
          <w:sz w:val="28"/>
          <w:szCs w:val="28"/>
          <w:lang w:eastAsia="en-US"/>
        </w:rPr>
        <w:t>1. Затвердити  кошторисної документації на  «Капітальний ремонт мережі водовідведення від вул. Стрілецька до вул. Розливка</w:t>
      </w:r>
      <w:r w:rsidRPr="00F34EBD">
        <w:rPr>
          <w:rFonts w:eastAsia="Calibri"/>
          <w:sz w:val="28"/>
          <w:szCs w:val="28"/>
          <w:lang w:val="ru-RU" w:eastAsia="en-US"/>
        </w:rPr>
        <w:t xml:space="preserve"> у м. Винники».</w:t>
      </w:r>
    </w:p>
    <w:p w14:paraId="6F423056" w14:textId="77777777" w:rsidR="00F34EBD" w:rsidRPr="00F34EBD" w:rsidRDefault="00F34EBD" w:rsidP="00F34EBD">
      <w:pPr>
        <w:rPr>
          <w:rFonts w:eastAsia="Calibri"/>
          <w:sz w:val="28"/>
          <w:szCs w:val="28"/>
          <w:lang w:eastAsia="en-US"/>
        </w:rPr>
      </w:pPr>
    </w:p>
    <w:p w14:paraId="59454655" w14:textId="77777777" w:rsidR="00F34EBD" w:rsidRPr="00F34EBD" w:rsidRDefault="00F34EBD" w:rsidP="00F34EB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F34EBD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1A804B8" w14:textId="77777777" w:rsidR="00F34EBD" w:rsidRPr="00F34EBD" w:rsidRDefault="00F34EBD" w:rsidP="00F34EB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35C9D884" w14:textId="77777777" w:rsidR="00F34EBD" w:rsidRPr="00F34EBD" w:rsidRDefault="00F34EBD" w:rsidP="00F34EBD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F34EBD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1B841958" w14:textId="77777777" w:rsidR="00F34EBD" w:rsidRPr="00F34EBD" w:rsidRDefault="00F34EBD" w:rsidP="00F34EBD">
      <w:pPr>
        <w:spacing w:after="200" w:line="276" w:lineRule="auto"/>
        <w:rPr>
          <w:rFonts w:eastAsia="Calibri"/>
          <w:szCs w:val="24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A6B41C" w14:textId="77777777" w:rsidR="006C6684" w:rsidRDefault="006C6684">
      <w:r>
        <w:separator/>
      </w:r>
    </w:p>
  </w:endnote>
  <w:endnote w:type="continuationSeparator" w:id="0">
    <w:p w14:paraId="60CB4066" w14:textId="77777777" w:rsidR="006C6684" w:rsidRDefault="006C6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C6BFAA" w14:textId="77777777" w:rsidR="006C6684" w:rsidRDefault="006C6684">
      <w:r>
        <w:separator/>
      </w:r>
    </w:p>
  </w:footnote>
  <w:footnote w:type="continuationSeparator" w:id="0">
    <w:p w14:paraId="52DEC661" w14:textId="77777777" w:rsidR="006C6684" w:rsidRDefault="006C66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C6684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34EB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C64D56-CAB1-4448-BDF1-791D0CB6A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919</Words>
  <Characters>525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2024-07-19T09:31:00Z</dcterms:modified>
</cp:coreProperties>
</file>