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Винна Гора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D4AD7F" w14:textId="77777777" w:rsidR="00F16AF9" w:rsidRPr="00F16AF9" w:rsidRDefault="00F16AF9" w:rsidP="00F16AF9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16AF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810BF9F" w14:textId="77777777" w:rsidR="00F16AF9" w:rsidRPr="00F16AF9" w:rsidRDefault="00F16AF9" w:rsidP="00F16AF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5941279" w14:textId="77777777" w:rsidR="00F16AF9" w:rsidRPr="00F16AF9" w:rsidRDefault="00F16AF9" w:rsidP="00F16AF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16AF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C959262" w14:textId="77777777" w:rsidR="00F16AF9" w:rsidRPr="00F16AF9" w:rsidRDefault="00F16AF9" w:rsidP="00F16AF9">
      <w:pPr>
        <w:rPr>
          <w:rFonts w:eastAsia="Calibri"/>
          <w:sz w:val="28"/>
          <w:szCs w:val="28"/>
          <w:lang w:eastAsia="en-US"/>
        </w:rPr>
      </w:pPr>
      <w:r w:rsidRPr="00F16AF9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Винна Гора  у м. Винники»</w:t>
      </w:r>
    </w:p>
    <w:p w14:paraId="211D9F22" w14:textId="77777777" w:rsidR="00F16AF9" w:rsidRPr="00F16AF9" w:rsidRDefault="00F16AF9" w:rsidP="00F16AF9">
      <w:pPr>
        <w:rPr>
          <w:rFonts w:eastAsia="Calibri"/>
          <w:sz w:val="28"/>
          <w:szCs w:val="28"/>
          <w:lang w:eastAsia="en-US"/>
        </w:rPr>
      </w:pPr>
    </w:p>
    <w:p w14:paraId="086E938D" w14:textId="77777777" w:rsidR="00F16AF9" w:rsidRPr="00F16AF9" w:rsidRDefault="00F16AF9" w:rsidP="00F16AF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16AF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51F448B" w14:textId="77777777" w:rsidR="00F16AF9" w:rsidRPr="00F16AF9" w:rsidRDefault="00F16AF9" w:rsidP="00F16AF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954470" w14:textId="77777777" w:rsidR="00F16AF9" w:rsidRPr="00F16AF9" w:rsidRDefault="00F16AF9" w:rsidP="00F16AF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16AF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86F6284" w14:textId="77777777" w:rsidR="00F16AF9" w:rsidRPr="00F16AF9" w:rsidRDefault="00F16AF9" w:rsidP="00F16AF9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17195" w14:textId="77777777" w:rsidR="00267391" w:rsidRDefault="00267391">
      <w:r>
        <w:separator/>
      </w:r>
    </w:p>
  </w:endnote>
  <w:endnote w:type="continuationSeparator" w:id="0">
    <w:p w14:paraId="016628BA" w14:textId="77777777" w:rsidR="00267391" w:rsidRDefault="0026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681E4" w14:textId="77777777" w:rsidR="00267391" w:rsidRDefault="00267391">
      <w:r>
        <w:separator/>
      </w:r>
    </w:p>
  </w:footnote>
  <w:footnote w:type="continuationSeparator" w:id="0">
    <w:p w14:paraId="6C783837" w14:textId="77777777" w:rsidR="00267391" w:rsidRDefault="0026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39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6AF9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699C8-C4E0-4559-B371-E4F383BDF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2024-07-19T09:48:00Z</dcterms:modified>
</cp:coreProperties>
</file>