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Козацька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E4F66A" w14:textId="77777777" w:rsidR="003D6245" w:rsidRPr="003D6245" w:rsidRDefault="003D6245" w:rsidP="003D6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6245">
        <w:rPr>
          <w:rFonts w:eastAsia="Calibri"/>
          <w:szCs w:val="24"/>
          <w:lang w:eastAsia="en-US"/>
        </w:rPr>
        <w:t xml:space="preserve">          </w:t>
      </w:r>
      <w:r w:rsidRPr="003D624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0CE0692" w14:textId="77777777" w:rsidR="003D6245" w:rsidRPr="003D6245" w:rsidRDefault="003D6245" w:rsidP="003D6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ADEBC25" w14:textId="056A2A7F" w:rsidR="003D6245" w:rsidRPr="003D6245" w:rsidRDefault="003D6245" w:rsidP="003D6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6245">
        <w:rPr>
          <w:rFonts w:eastAsia="Calibri"/>
          <w:sz w:val="28"/>
          <w:szCs w:val="28"/>
          <w:lang w:eastAsia="en-US"/>
        </w:rPr>
        <w:t xml:space="preserve">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</w:t>
      </w:r>
      <w:bookmarkStart w:id="1" w:name="_GoBack"/>
      <w:bookmarkEnd w:id="1"/>
      <w:r w:rsidRPr="003D6245">
        <w:rPr>
          <w:rFonts w:eastAsia="Calibri"/>
          <w:sz w:val="28"/>
          <w:szCs w:val="28"/>
          <w:lang w:eastAsia="en-US"/>
        </w:rPr>
        <w:t xml:space="preserve">  ВИРІШИВ:</w:t>
      </w:r>
    </w:p>
    <w:p w14:paraId="4DE4BE9E" w14:textId="77777777" w:rsidR="003D6245" w:rsidRPr="003D6245" w:rsidRDefault="003D6245" w:rsidP="003D6245">
      <w:pPr>
        <w:rPr>
          <w:rFonts w:eastAsia="Calibri"/>
          <w:sz w:val="28"/>
          <w:szCs w:val="28"/>
          <w:lang w:eastAsia="en-US"/>
        </w:rPr>
      </w:pPr>
      <w:r w:rsidRPr="003D6245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Козацька у м. Винники»</w:t>
      </w:r>
    </w:p>
    <w:p w14:paraId="5B719D6C" w14:textId="77777777" w:rsidR="003D6245" w:rsidRPr="003D6245" w:rsidRDefault="003D6245" w:rsidP="003D6245">
      <w:pPr>
        <w:rPr>
          <w:rFonts w:eastAsia="Calibri"/>
          <w:sz w:val="28"/>
          <w:szCs w:val="28"/>
          <w:lang w:eastAsia="en-US"/>
        </w:rPr>
      </w:pPr>
    </w:p>
    <w:p w14:paraId="30B112E6" w14:textId="77777777" w:rsidR="003D6245" w:rsidRPr="003D6245" w:rsidRDefault="003D6245" w:rsidP="003D6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624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42ED328" w14:textId="77777777" w:rsidR="003D6245" w:rsidRPr="003D6245" w:rsidRDefault="003D6245" w:rsidP="003D6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3675196" w14:textId="77777777" w:rsidR="003D6245" w:rsidRPr="003D6245" w:rsidRDefault="003D6245" w:rsidP="003D624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D624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3D6245" w:rsidRDefault="00213958" w:rsidP="00471A72">
      <w:pPr>
        <w:rPr>
          <w:sz w:val="28"/>
          <w:szCs w:val="28"/>
        </w:rPr>
      </w:pPr>
    </w:p>
    <w:sectPr w:rsidR="00213958" w:rsidRPr="003D624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D71FC" w14:textId="77777777" w:rsidR="006477D8" w:rsidRDefault="006477D8">
      <w:r>
        <w:separator/>
      </w:r>
    </w:p>
  </w:endnote>
  <w:endnote w:type="continuationSeparator" w:id="0">
    <w:p w14:paraId="533E1DE3" w14:textId="77777777" w:rsidR="006477D8" w:rsidRDefault="0064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87058" w14:textId="77777777" w:rsidR="006477D8" w:rsidRDefault="006477D8">
      <w:r>
        <w:separator/>
      </w:r>
    </w:p>
  </w:footnote>
  <w:footnote w:type="continuationSeparator" w:id="0">
    <w:p w14:paraId="2A1D823B" w14:textId="77777777" w:rsidR="006477D8" w:rsidRDefault="00647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24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7D8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23ECD-5F80-4508-B094-BA86540F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2024-07-19T09:53:00Z</dcterms:modified>
</cp:coreProperties>
</file>