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дороги по вул. Крива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DFCEFEA" w14:textId="77777777" w:rsidR="004E27BC" w:rsidRPr="004E27BC" w:rsidRDefault="004E27BC" w:rsidP="004E27B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E27BC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E9E9F0F" w14:textId="77777777" w:rsidR="004E27BC" w:rsidRPr="004E27BC" w:rsidRDefault="004E27BC" w:rsidP="004E27B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4E27BC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3648E3EF" w14:textId="77777777" w:rsidR="004E27BC" w:rsidRPr="004E27BC" w:rsidRDefault="004E27BC" w:rsidP="004E27BC">
      <w:pPr>
        <w:rPr>
          <w:rFonts w:eastAsia="Calibri"/>
          <w:sz w:val="28"/>
          <w:szCs w:val="28"/>
          <w:lang w:eastAsia="en-US"/>
        </w:rPr>
      </w:pPr>
      <w:r w:rsidRPr="004E27BC">
        <w:rPr>
          <w:rFonts w:eastAsia="Calibri"/>
          <w:sz w:val="28"/>
          <w:szCs w:val="28"/>
          <w:lang w:eastAsia="en-US"/>
        </w:rPr>
        <w:t>1. Затвердити  кошторисної документації на  «Капітальний ремонт дороги по вул. Крива у м. Винники»</w:t>
      </w:r>
    </w:p>
    <w:p w14:paraId="255D075E" w14:textId="77777777" w:rsidR="004E27BC" w:rsidRPr="004E27BC" w:rsidRDefault="004E27BC" w:rsidP="004E27BC">
      <w:pPr>
        <w:rPr>
          <w:rFonts w:eastAsia="Calibri"/>
          <w:sz w:val="28"/>
          <w:szCs w:val="28"/>
          <w:lang w:eastAsia="en-US"/>
        </w:rPr>
      </w:pPr>
    </w:p>
    <w:p w14:paraId="7CF055D2" w14:textId="77777777" w:rsidR="004E27BC" w:rsidRPr="004E27BC" w:rsidRDefault="004E27BC" w:rsidP="004E27B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E27BC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B194DBB" w14:textId="77777777" w:rsidR="004E27BC" w:rsidRPr="004E27BC" w:rsidRDefault="004E27BC" w:rsidP="004E27B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4C7BCE7" w14:textId="77777777" w:rsidR="004E27BC" w:rsidRPr="004E27BC" w:rsidRDefault="004E27BC" w:rsidP="004E27B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4E27BC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954EEF" w14:textId="77777777" w:rsidR="008017E8" w:rsidRDefault="008017E8">
      <w:r>
        <w:separator/>
      </w:r>
    </w:p>
  </w:endnote>
  <w:endnote w:type="continuationSeparator" w:id="0">
    <w:p w14:paraId="4842328B" w14:textId="77777777" w:rsidR="008017E8" w:rsidRDefault="00801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79DF19" w14:textId="77777777" w:rsidR="008017E8" w:rsidRDefault="008017E8">
      <w:r>
        <w:separator/>
      </w:r>
    </w:p>
  </w:footnote>
  <w:footnote w:type="continuationSeparator" w:id="0">
    <w:p w14:paraId="5F6ACF46" w14:textId="77777777" w:rsidR="008017E8" w:rsidRDefault="008017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27BC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017E8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61E4C-7EDD-491C-8806-65FDDC06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875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2024-07-19T09:56:00Z</dcterms:modified>
</cp:coreProperties>
</file>