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14.04.2020р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244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 робочого проекту  на "Капітальний ремонт дороги по  вул. Лєрмонтова у м. 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3C3A775" w14:textId="77777777" w:rsidR="00843488" w:rsidRPr="00843488" w:rsidRDefault="00843488" w:rsidP="00843488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843488">
        <w:rPr>
          <w:rFonts w:eastAsia="Calibri"/>
          <w:sz w:val="28"/>
          <w:szCs w:val="28"/>
          <w:lang w:eastAsia="en-US"/>
        </w:rPr>
        <w:t xml:space="preserve">          Керуючись Законом України «Про місцеве самоврядування в Україні» на виконання рішення Винниківської міської ради від 05.12.2019 року № 2178 « Про  міський бюджет м. Винники на 2020 рік » (зі  змінами та доповненнями), відповідно до  пункту 4 постанови Кабінету Міністрів України від 11 травня 2011 року  №560 «Про затвердження Порядку затвердження проектів будівництва і проведення їх експертизи та визнання такими, що втратили чинність , деяких постанов Кабінету Міністрів України» ( зі змінами та доповненнями), виконавчий комітет Винниківської міської ради:</w:t>
      </w:r>
    </w:p>
    <w:p w14:paraId="39F17F9D" w14:textId="11855AAC" w:rsidR="00843488" w:rsidRPr="00843488" w:rsidRDefault="00843488" w:rsidP="00843488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843488">
        <w:rPr>
          <w:rFonts w:eastAsia="Calibri"/>
          <w:sz w:val="28"/>
          <w:szCs w:val="28"/>
          <w:lang w:eastAsia="en-US"/>
        </w:rPr>
        <w:t xml:space="preserve">                               </w:t>
      </w:r>
      <w:r>
        <w:rPr>
          <w:rFonts w:eastAsia="Calibri"/>
          <w:sz w:val="28"/>
          <w:szCs w:val="28"/>
          <w:lang w:eastAsia="en-US"/>
        </w:rPr>
        <w:t xml:space="preserve">                             </w:t>
      </w:r>
      <w:bookmarkStart w:id="1" w:name="_GoBack"/>
      <w:bookmarkEnd w:id="1"/>
      <w:r w:rsidRPr="00843488">
        <w:rPr>
          <w:rFonts w:eastAsia="Calibri"/>
          <w:sz w:val="28"/>
          <w:szCs w:val="28"/>
          <w:lang w:eastAsia="en-US"/>
        </w:rPr>
        <w:t xml:space="preserve">    ВИРІШИВ:</w:t>
      </w:r>
    </w:p>
    <w:p w14:paraId="00B9721F" w14:textId="77777777" w:rsidR="00843488" w:rsidRPr="00843488" w:rsidRDefault="00843488" w:rsidP="00843488">
      <w:pPr>
        <w:rPr>
          <w:rFonts w:eastAsia="Calibri"/>
          <w:sz w:val="28"/>
          <w:szCs w:val="28"/>
          <w:lang w:eastAsia="en-US"/>
        </w:rPr>
      </w:pPr>
      <w:r w:rsidRPr="00843488">
        <w:rPr>
          <w:rFonts w:eastAsia="Calibri"/>
          <w:sz w:val="28"/>
          <w:szCs w:val="28"/>
          <w:lang w:eastAsia="en-US"/>
        </w:rPr>
        <w:t>1. Затвердити  робочий проект на  «Капітальний ремонт дороги по вул. Лєрмонтова у м. Винники»</w:t>
      </w:r>
    </w:p>
    <w:p w14:paraId="655BB8B2" w14:textId="77777777" w:rsidR="00843488" w:rsidRPr="00843488" w:rsidRDefault="00843488" w:rsidP="00843488">
      <w:pPr>
        <w:rPr>
          <w:rFonts w:eastAsia="Calibri"/>
          <w:sz w:val="28"/>
          <w:szCs w:val="28"/>
          <w:lang w:eastAsia="en-US"/>
        </w:rPr>
      </w:pPr>
    </w:p>
    <w:p w14:paraId="0AC96FAB" w14:textId="77777777" w:rsidR="00843488" w:rsidRPr="00843488" w:rsidRDefault="00843488" w:rsidP="00843488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843488">
        <w:rPr>
          <w:rFonts w:eastAsia="Calibri"/>
          <w:sz w:val="28"/>
          <w:szCs w:val="28"/>
          <w:lang w:eastAsia="en-US"/>
        </w:rPr>
        <w:t>2. 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6CCD9A62" w14:textId="77777777" w:rsidR="00843488" w:rsidRPr="00843488" w:rsidRDefault="00843488" w:rsidP="00843488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14:paraId="26A88256" w14:textId="77777777" w:rsidR="00843488" w:rsidRPr="00843488" w:rsidRDefault="00843488" w:rsidP="00843488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843488">
        <w:rPr>
          <w:rFonts w:eastAsia="Calibri"/>
          <w:sz w:val="28"/>
          <w:szCs w:val="28"/>
          <w:lang w:eastAsia="en-US"/>
        </w:rPr>
        <w:t>Міський голова                                                                             В.Л.Квурт</w:t>
      </w:r>
    </w:p>
    <w:p w14:paraId="299CE3E7" w14:textId="77777777" w:rsidR="00843488" w:rsidRPr="00843488" w:rsidRDefault="00843488" w:rsidP="00843488">
      <w:pPr>
        <w:spacing w:after="200" w:line="276" w:lineRule="auto"/>
        <w:rPr>
          <w:rFonts w:eastAsia="Calibri"/>
          <w:szCs w:val="24"/>
          <w:lang w:eastAsia="en-US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ADC157A" w14:textId="77777777" w:rsidR="00B6033B" w:rsidRDefault="00B6033B">
      <w:r>
        <w:separator/>
      </w:r>
    </w:p>
  </w:endnote>
  <w:endnote w:type="continuationSeparator" w:id="0">
    <w:p w14:paraId="24035377" w14:textId="77777777" w:rsidR="00B6033B" w:rsidRDefault="00B603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CAF9808" w14:textId="77777777" w:rsidR="00B6033B" w:rsidRDefault="00B6033B">
      <w:r>
        <w:separator/>
      </w:r>
    </w:p>
  </w:footnote>
  <w:footnote w:type="continuationSeparator" w:id="0">
    <w:p w14:paraId="13595C23" w14:textId="77777777" w:rsidR="00B6033B" w:rsidRDefault="00B6033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3488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6033B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06465A-72AE-4D3B-B408-7C09CE0CF4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868</Words>
  <Characters>496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75</cp:revision>
  <cp:lastPrinted>2006-03-17T12:40:00Z</cp:lastPrinted>
  <dcterms:created xsi:type="dcterms:W3CDTF">2018-03-30T16:44:00Z</dcterms:created>
  <dcterms:modified xsi:type="dcterms:W3CDTF">2024-07-19T09:58:00Z</dcterms:modified>
</cp:coreProperties>
</file>