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дороги по вул. Ранкова 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605CD9" w14:textId="77777777" w:rsidR="00951AEB" w:rsidRPr="00951AEB" w:rsidRDefault="00951AEB" w:rsidP="00951AE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51AEB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3D6B7CA" w14:textId="77777777" w:rsidR="00951AEB" w:rsidRPr="00951AEB" w:rsidRDefault="00951AEB" w:rsidP="00951AE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F559ABF" w14:textId="5DC9EE0C" w:rsidR="00951AEB" w:rsidRPr="00951AEB" w:rsidRDefault="00951AEB" w:rsidP="00951AE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51AEB">
        <w:rPr>
          <w:rFonts w:eastAsia="Calibri"/>
          <w:sz w:val="28"/>
          <w:szCs w:val="28"/>
          <w:lang w:eastAsia="en-US"/>
        </w:rPr>
        <w:t xml:space="preserve"> 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      </w:t>
      </w:r>
      <w:bookmarkStart w:id="1" w:name="_GoBack"/>
      <w:bookmarkEnd w:id="1"/>
      <w:r w:rsidRPr="00951AEB">
        <w:rPr>
          <w:rFonts w:eastAsia="Calibri"/>
          <w:sz w:val="28"/>
          <w:szCs w:val="28"/>
          <w:lang w:eastAsia="en-US"/>
        </w:rPr>
        <w:t xml:space="preserve"> ВИРІШИВ:</w:t>
      </w:r>
    </w:p>
    <w:p w14:paraId="521E6D79" w14:textId="77777777" w:rsidR="00951AEB" w:rsidRPr="00951AEB" w:rsidRDefault="00951AEB" w:rsidP="00951AEB">
      <w:pPr>
        <w:rPr>
          <w:rFonts w:eastAsia="Calibri"/>
          <w:sz w:val="28"/>
          <w:szCs w:val="28"/>
          <w:lang w:eastAsia="en-US"/>
        </w:rPr>
      </w:pPr>
      <w:r w:rsidRPr="00951AEB">
        <w:rPr>
          <w:rFonts w:eastAsia="Calibri"/>
          <w:sz w:val="28"/>
          <w:szCs w:val="28"/>
          <w:lang w:eastAsia="en-US"/>
        </w:rPr>
        <w:t>1. Затвердити  кошторисної документації на  «Капітальний ремонт дороги по вул. Ранкова у м. Винники»</w:t>
      </w:r>
    </w:p>
    <w:p w14:paraId="745A9DDC" w14:textId="77777777" w:rsidR="00951AEB" w:rsidRPr="00951AEB" w:rsidRDefault="00951AEB" w:rsidP="00951AEB">
      <w:pPr>
        <w:rPr>
          <w:rFonts w:eastAsia="Calibri"/>
          <w:sz w:val="28"/>
          <w:szCs w:val="28"/>
          <w:lang w:eastAsia="en-US"/>
        </w:rPr>
      </w:pPr>
    </w:p>
    <w:p w14:paraId="5366F822" w14:textId="77777777" w:rsidR="00951AEB" w:rsidRPr="00951AEB" w:rsidRDefault="00951AEB" w:rsidP="00951AE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51AEB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04A09E4" w14:textId="77777777" w:rsidR="00951AEB" w:rsidRPr="00951AEB" w:rsidRDefault="00951AEB" w:rsidP="00951AE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36A4BFE" w14:textId="77777777" w:rsidR="00951AEB" w:rsidRPr="00951AEB" w:rsidRDefault="00951AEB" w:rsidP="00951AE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951AEB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D991AC" w14:textId="77777777" w:rsidR="00D538C0" w:rsidRDefault="00D538C0">
      <w:r>
        <w:separator/>
      </w:r>
    </w:p>
  </w:endnote>
  <w:endnote w:type="continuationSeparator" w:id="0">
    <w:p w14:paraId="6CF13F26" w14:textId="77777777" w:rsidR="00D538C0" w:rsidRDefault="00D53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54BC2" w14:textId="77777777" w:rsidR="00D538C0" w:rsidRDefault="00D538C0">
      <w:r>
        <w:separator/>
      </w:r>
    </w:p>
  </w:footnote>
  <w:footnote w:type="continuationSeparator" w:id="0">
    <w:p w14:paraId="68734663" w14:textId="77777777" w:rsidR="00D538C0" w:rsidRDefault="00D53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1AEB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38C0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BD515-8A86-4C21-AC42-5F2C03F97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878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2024-07-19T10:08:00Z</dcterms:modified>
</cp:coreProperties>
</file>