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на   "Капітальний ремонт  вул. Стрілецька    у м. Винники". Коригування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D932640" w14:textId="77777777" w:rsidR="00CD35AB" w:rsidRPr="00CD35AB" w:rsidRDefault="00CD35AB" w:rsidP="00CD35A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D35AB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12F5425" w14:textId="77777777" w:rsidR="00CD35AB" w:rsidRPr="00CD35AB" w:rsidRDefault="00CD35AB" w:rsidP="00CD35A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FBBE2B0" w14:textId="77777777" w:rsidR="00CD35AB" w:rsidRPr="00CD35AB" w:rsidRDefault="00CD35AB" w:rsidP="00CD35A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D35AB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75F44C35" w14:textId="77777777" w:rsidR="00CD35AB" w:rsidRPr="00CD35AB" w:rsidRDefault="00CD35AB" w:rsidP="00CD35AB">
      <w:pPr>
        <w:rPr>
          <w:rFonts w:eastAsia="Calibri"/>
          <w:sz w:val="28"/>
          <w:szCs w:val="28"/>
          <w:lang w:eastAsia="en-US"/>
        </w:rPr>
      </w:pPr>
      <w:r w:rsidRPr="00CD35AB">
        <w:rPr>
          <w:rFonts w:eastAsia="Calibri"/>
          <w:sz w:val="28"/>
          <w:szCs w:val="28"/>
          <w:lang w:eastAsia="en-US"/>
        </w:rPr>
        <w:t xml:space="preserve">1. Затвердити  робочий проект на </w:t>
      </w:r>
      <w:r w:rsidRPr="00CD35AB">
        <w:rPr>
          <w:sz w:val="28"/>
          <w:szCs w:val="28"/>
          <w:lang w:eastAsia="ar-SA"/>
        </w:rPr>
        <w:t>«Капітальний ремонт вул. Стрілецька у м. Винники. Коригування».</w:t>
      </w:r>
      <w:bookmarkStart w:id="1" w:name="_GoBack"/>
      <w:bookmarkEnd w:id="1"/>
    </w:p>
    <w:p w14:paraId="381C7807" w14:textId="77777777" w:rsidR="00CD35AB" w:rsidRPr="00CD35AB" w:rsidRDefault="00CD35AB" w:rsidP="00CD35AB">
      <w:pPr>
        <w:rPr>
          <w:rFonts w:eastAsia="Calibri"/>
          <w:sz w:val="28"/>
          <w:szCs w:val="28"/>
          <w:lang w:eastAsia="en-US"/>
        </w:rPr>
      </w:pPr>
    </w:p>
    <w:p w14:paraId="3735783D" w14:textId="77777777" w:rsidR="00CD35AB" w:rsidRPr="00CD35AB" w:rsidRDefault="00CD35AB" w:rsidP="00CD35A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CD35A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195291E1" w14:textId="77777777" w:rsidR="00CD35AB" w:rsidRPr="00CD35AB" w:rsidRDefault="00CD35AB" w:rsidP="00CD35A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0FB336CA" w14:textId="77777777" w:rsidR="00CD35AB" w:rsidRPr="00CD35AB" w:rsidRDefault="00CD35AB" w:rsidP="00CD35A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CD35A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9193E1" w14:textId="77777777" w:rsidR="00945247" w:rsidRDefault="00945247">
      <w:r>
        <w:separator/>
      </w:r>
    </w:p>
  </w:endnote>
  <w:endnote w:type="continuationSeparator" w:id="0">
    <w:p w14:paraId="17B48870" w14:textId="77777777" w:rsidR="00945247" w:rsidRDefault="00945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DCB193" w14:textId="77777777" w:rsidR="00945247" w:rsidRDefault="00945247">
      <w:r>
        <w:separator/>
      </w:r>
    </w:p>
  </w:footnote>
  <w:footnote w:type="continuationSeparator" w:id="0">
    <w:p w14:paraId="0D49FBA4" w14:textId="77777777" w:rsidR="00945247" w:rsidRDefault="00945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45247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35AB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DBD84-F3EB-49CC-9485-161EC6379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2024-07-19T10:11:00Z</dcterms:modified>
</cp:coreProperties>
</file>