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Хортицька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87F038" w14:textId="77777777" w:rsidR="002B7B3D" w:rsidRPr="002B7B3D" w:rsidRDefault="002B7B3D" w:rsidP="002B7B3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B7B3D">
        <w:rPr>
          <w:rFonts w:eastAsia="Calibri"/>
          <w:szCs w:val="24"/>
          <w:lang w:eastAsia="en-US"/>
        </w:rPr>
        <w:t xml:space="preserve">          </w:t>
      </w:r>
      <w:r w:rsidRPr="002B7B3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</w:t>
      </w:r>
      <w:bookmarkStart w:id="1" w:name="_GoBack"/>
      <w:bookmarkEnd w:id="1"/>
      <w:r w:rsidRPr="002B7B3D">
        <w:rPr>
          <w:rFonts w:eastAsia="Calibri"/>
          <w:sz w:val="28"/>
          <w:szCs w:val="28"/>
          <w:lang w:eastAsia="en-US"/>
        </w:rPr>
        <w:t>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0178ACE" w14:textId="77777777" w:rsidR="002B7B3D" w:rsidRPr="002B7B3D" w:rsidRDefault="002B7B3D" w:rsidP="002B7B3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234E16B" w14:textId="77777777" w:rsidR="002B7B3D" w:rsidRPr="002B7B3D" w:rsidRDefault="002B7B3D" w:rsidP="002B7B3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B7B3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1B8A4F4" w14:textId="77777777" w:rsidR="002B7B3D" w:rsidRPr="002B7B3D" w:rsidRDefault="002B7B3D" w:rsidP="002B7B3D">
      <w:pPr>
        <w:rPr>
          <w:rFonts w:eastAsia="Calibri"/>
          <w:sz w:val="28"/>
          <w:szCs w:val="28"/>
          <w:lang w:eastAsia="en-US"/>
        </w:rPr>
      </w:pPr>
      <w:r w:rsidRPr="002B7B3D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Хортицька у м. Винники»</w:t>
      </w:r>
    </w:p>
    <w:p w14:paraId="339D11BD" w14:textId="77777777" w:rsidR="002B7B3D" w:rsidRPr="002B7B3D" w:rsidRDefault="002B7B3D" w:rsidP="002B7B3D">
      <w:pPr>
        <w:rPr>
          <w:rFonts w:eastAsia="Calibri"/>
          <w:sz w:val="28"/>
          <w:szCs w:val="28"/>
          <w:lang w:eastAsia="en-US"/>
        </w:rPr>
      </w:pPr>
    </w:p>
    <w:p w14:paraId="2BBE451F" w14:textId="77777777" w:rsidR="002B7B3D" w:rsidRPr="002B7B3D" w:rsidRDefault="002B7B3D" w:rsidP="002B7B3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B7B3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D6E7859" w14:textId="77777777" w:rsidR="002B7B3D" w:rsidRPr="002B7B3D" w:rsidRDefault="002B7B3D" w:rsidP="002B7B3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20BD01D" w14:textId="77777777" w:rsidR="002B7B3D" w:rsidRPr="002B7B3D" w:rsidRDefault="002B7B3D" w:rsidP="002B7B3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B7B3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2B7B3D" w:rsidRDefault="00213958" w:rsidP="00471A72">
      <w:pPr>
        <w:rPr>
          <w:sz w:val="28"/>
          <w:szCs w:val="28"/>
        </w:rPr>
      </w:pPr>
    </w:p>
    <w:sectPr w:rsidR="00213958" w:rsidRPr="002B7B3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67389" w14:textId="77777777" w:rsidR="00297A1A" w:rsidRDefault="00297A1A">
      <w:r>
        <w:separator/>
      </w:r>
    </w:p>
  </w:endnote>
  <w:endnote w:type="continuationSeparator" w:id="0">
    <w:p w14:paraId="5AB3F253" w14:textId="77777777" w:rsidR="00297A1A" w:rsidRDefault="00297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FDCA2" w14:textId="77777777" w:rsidR="00297A1A" w:rsidRDefault="00297A1A">
      <w:r>
        <w:separator/>
      </w:r>
    </w:p>
  </w:footnote>
  <w:footnote w:type="continuationSeparator" w:id="0">
    <w:p w14:paraId="1726BB1B" w14:textId="77777777" w:rsidR="00297A1A" w:rsidRDefault="00297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7A1A"/>
    <w:rsid w:val="002A52D5"/>
    <w:rsid w:val="002B7B3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4CE34-A79B-4FE3-8B79-07B92F82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2024-07-19T10:14:00Z</dcterms:modified>
</cp:coreProperties>
</file>