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Гагаріна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7E10EF" w14:textId="77777777" w:rsidR="00B44747" w:rsidRPr="00B44747" w:rsidRDefault="00B44747" w:rsidP="00B4474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4474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D5C4D09" w14:textId="77777777" w:rsidR="00B44747" w:rsidRPr="00B44747" w:rsidRDefault="00B44747" w:rsidP="00B4474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9040C30" w14:textId="77777777" w:rsidR="00B44747" w:rsidRPr="00B44747" w:rsidRDefault="00B44747" w:rsidP="00B4474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474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B5476F0" w14:textId="77777777" w:rsidR="00B44747" w:rsidRPr="00B44747" w:rsidRDefault="00B44747" w:rsidP="00B44747">
      <w:pPr>
        <w:rPr>
          <w:rFonts w:eastAsia="Calibri"/>
          <w:sz w:val="28"/>
          <w:szCs w:val="28"/>
          <w:lang w:eastAsia="en-US"/>
        </w:rPr>
      </w:pPr>
      <w:r w:rsidRPr="00B44747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Гагаріна  у м. Винники»</w:t>
      </w:r>
    </w:p>
    <w:p w14:paraId="3263A570" w14:textId="77777777" w:rsidR="00B44747" w:rsidRPr="00B44747" w:rsidRDefault="00B44747" w:rsidP="00B44747">
      <w:pPr>
        <w:rPr>
          <w:rFonts w:eastAsia="Calibri"/>
          <w:sz w:val="28"/>
          <w:szCs w:val="28"/>
          <w:lang w:eastAsia="en-US"/>
        </w:rPr>
      </w:pPr>
    </w:p>
    <w:p w14:paraId="33CE81C5" w14:textId="77777777" w:rsidR="00B44747" w:rsidRPr="00B44747" w:rsidRDefault="00B44747" w:rsidP="00B4474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474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455325E" w14:textId="77777777" w:rsidR="00B44747" w:rsidRPr="00B44747" w:rsidRDefault="00B44747" w:rsidP="00B4474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37A04C9" w14:textId="77777777" w:rsidR="00B44747" w:rsidRPr="00B44747" w:rsidRDefault="00B44747" w:rsidP="00B4474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4474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495D7" w14:textId="77777777" w:rsidR="00CE43D7" w:rsidRDefault="00CE43D7">
      <w:r>
        <w:separator/>
      </w:r>
    </w:p>
  </w:endnote>
  <w:endnote w:type="continuationSeparator" w:id="0">
    <w:p w14:paraId="7A4892A7" w14:textId="77777777" w:rsidR="00CE43D7" w:rsidRDefault="00CE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8F298" w14:textId="77777777" w:rsidR="00CE43D7" w:rsidRDefault="00CE43D7">
      <w:r>
        <w:separator/>
      </w:r>
    </w:p>
  </w:footnote>
  <w:footnote w:type="continuationSeparator" w:id="0">
    <w:p w14:paraId="4991C923" w14:textId="77777777" w:rsidR="00CE43D7" w:rsidRDefault="00CE4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474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3D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A9A50-3AEC-4CED-B28A-CBA0AB01B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2024-07-19T12:21:00Z</dcterms:modified>
</cp:coreProperties>
</file>