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Загороддя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DC0CF2" w14:textId="77777777" w:rsidR="002C49A0" w:rsidRPr="002C49A0" w:rsidRDefault="002C49A0" w:rsidP="002C49A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C49A0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1E94D52" w14:textId="77777777" w:rsidR="002C49A0" w:rsidRPr="002C49A0" w:rsidRDefault="002C49A0" w:rsidP="002C49A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E481F7A" w14:textId="77777777" w:rsidR="002C49A0" w:rsidRPr="002C49A0" w:rsidRDefault="002C49A0" w:rsidP="002C49A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C49A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FEC593F" w14:textId="77777777" w:rsidR="002C49A0" w:rsidRPr="002C49A0" w:rsidRDefault="002C49A0" w:rsidP="002C49A0">
      <w:pPr>
        <w:rPr>
          <w:rFonts w:eastAsia="Calibri"/>
          <w:sz w:val="28"/>
          <w:szCs w:val="28"/>
          <w:lang w:eastAsia="en-US"/>
        </w:rPr>
      </w:pPr>
      <w:r w:rsidRPr="002C49A0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Загороддя  у м. Винники»</w:t>
      </w:r>
    </w:p>
    <w:p w14:paraId="49289C21" w14:textId="77777777" w:rsidR="002C49A0" w:rsidRPr="002C49A0" w:rsidRDefault="002C49A0" w:rsidP="002C49A0">
      <w:pPr>
        <w:rPr>
          <w:rFonts w:eastAsia="Calibri"/>
          <w:sz w:val="28"/>
          <w:szCs w:val="28"/>
          <w:lang w:eastAsia="en-US"/>
        </w:rPr>
      </w:pPr>
    </w:p>
    <w:p w14:paraId="35FA7A73" w14:textId="77777777" w:rsidR="002C49A0" w:rsidRPr="002C49A0" w:rsidRDefault="002C49A0" w:rsidP="002C49A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C49A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5386D29" w14:textId="77777777" w:rsidR="002C49A0" w:rsidRPr="002C49A0" w:rsidRDefault="002C49A0" w:rsidP="002C49A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0C0A080" w14:textId="77777777" w:rsidR="002C49A0" w:rsidRPr="002C49A0" w:rsidRDefault="002C49A0" w:rsidP="002C49A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C49A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9A28D" w14:textId="77777777" w:rsidR="009A5F11" w:rsidRDefault="009A5F11">
      <w:r>
        <w:separator/>
      </w:r>
    </w:p>
  </w:endnote>
  <w:endnote w:type="continuationSeparator" w:id="0">
    <w:p w14:paraId="00B87007" w14:textId="77777777" w:rsidR="009A5F11" w:rsidRDefault="009A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C8BB3" w14:textId="77777777" w:rsidR="009A5F11" w:rsidRDefault="009A5F11">
      <w:r>
        <w:separator/>
      </w:r>
    </w:p>
  </w:footnote>
  <w:footnote w:type="continuationSeparator" w:id="0">
    <w:p w14:paraId="3B14CF4D" w14:textId="77777777" w:rsidR="009A5F11" w:rsidRDefault="009A5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49A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5F11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922F7-6B4C-49D6-A420-0D0F11A8F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2024-07-22T12:30:00Z</dcterms:modified>
</cp:coreProperties>
</file>