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 від будинку №6 по вул. Лєрмонтова до  будинку № 2а по вул. Кривоноса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567D7E" w14:textId="77777777" w:rsidR="006A47E0" w:rsidRPr="006A47E0" w:rsidRDefault="006A47E0" w:rsidP="006A47E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47E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8BF1059" w14:textId="77777777" w:rsidR="006A47E0" w:rsidRPr="006A47E0" w:rsidRDefault="006A47E0" w:rsidP="006A47E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6A47E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4E2E054" w14:textId="77777777" w:rsidR="006A47E0" w:rsidRPr="006A47E0" w:rsidRDefault="006A47E0" w:rsidP="006A47E0">
      <w:pPr>
        <w:rPr>
          <w:rFonts w:eastAsia="Calibri"/>
          <w:sz w:val="28"/>
          <w:szCs w:val="28"/>
          <w:lang w:eastAsia="en-US"/>
        </w:rPr>
      </w:pPr>
      <w:r w:rsidRPr="006A47E0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від будинку № 6 по вул. Лєрмонтова до будинку № 2а по вул. Кривоноса  у м. Винники»</w:t>
      </w:r>
    </w:p>
    <w:p w14:paraId="4EC4C09E" w14:textId="77777777" w:rsidR="006A47E0" w:rsidRPr="006A47E0" w:rsidRDefault="006A47E0" w:rsidP="006A47E0">
      <w:pPr>
        <w:rPr>
          <w:rFonts w:eastAsia="Calibri"/>
          <w:sz w:val="28"/>
          <w:szCs w:val="28"/>
          <w:lang w:eastAsia="en-US"/>
        </w:rPr>
      </w:pPr>
    </w:p>
    <w:p w14:paraId="6D1E5FE3" w14:textId="77777777" w:rsidR="006A47E0" w:rsidRPr="006A47E0" w:rsidRDefault="006A47E0" w:rsidP="006A47E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47E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1517649" w14:textId="77777777" w:rsidR="006A47E0" w:rsidRPr="006A47E0" w:rsidRDefault="006A47E0" w:rsidP="006A47E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D339ADE" w14:textId="77777777" w:rsidR="006A47E0" w:rsidRPr="006A47E0" w:rsidRDefault="006A47E0" w:rsidP="006A47E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A47E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A47E0" w:rsidRDefault="00213958" w:rsidP="00471A72">
      <w:pPr>
        <w:rPr>
          <w:sz w:val="28"/>
          <w:szCs w:val="28"/>
        </w:rPr>
      </w:pPr>
    </w:p>
    <w:p w14:paraId="7A8927F9" w14:textId="77777777" w:rsidR="006A47E0" w:rsidRPr="006A47E0" w:rsidRDefault="006A47E0">
      <w:pPr>
        <w:rPr>
          <w:sz w:val="28"/>
          <w:szCs w:val="28"/>
        </w:rPr>
      </w:pPr>
    </w:p>
    <w:sectPr w:rsidR="006A47E0" w:rsidRPr="006A47E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B8365" w14:textId="77777777" w:rsidR="00897CF1" w:rsidRDefault="00897CF1">
      <w:r>
        <w:separator/>
      </w:r>
    </w:p>
  </w:endnote>
  <w:endnote w:type="continuationSeparator" w:id="0">
    <w:p w14:paraId="582F3CDB" w14:textId="77777777" w:rsidR="00897CF1" w:rsidRDefault="008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5F05E" w14:textId="77777777" w:rsidR="00897CF1" w:rsidRDefault="00897CF1">
      <w:r>
        <w:separator/>
      </w:r>
    </w:p>
  </w:footnote>
  <w:footnote w:type="continuationSeparator" w:id="0">
    <w:p w14:paraId="06C65052" w14:textId="77777777" w:rsidR="00897CF1" w:rsidRDefault="008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47E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7CF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51128-0CBC-4F05-9818-0C05E72D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2024-07-22T13:10:00Z</dcterms:modified>
</cp:coreProperties>
</file>