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побутової каналізації  по вул. Лєрмонтова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EC9A8F7" w14:textId="77777777" w:rsidR="00581905" w:rsidRPr="00581905" w:rsidRDefault="00581905" w:rsidP="00581905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581905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A988A9F" w14:textId="77777777" w:rsidR="00581905" w:rsidRPr="00581905" w:rsidRDefault="00581905" w:rsidP="0058190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581905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790AD54B" w14:textId="77777777" w:rsidR="00581905" w:rsidRPr="00581905" w:rsidRDefault="00581905" w:rsidP="00581905">
      <w:pPr>
        <w:rPr>
          <w:rFonts w:eastAsia="Calibri"/>
          <w:sz w:val="28"/>
          <w:szCs w:val="28"/>
          <w:lang w:eastAsia="en-US"/>
        </w:rPr>
      </w:pPr>
      <w:r w:rsidRPr="00581905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побутової каналізації по вул. Лєрмонтова  у м. Винники»</w:t>
      </w:r>
    </w:p>
    <w:p w14:paraId="2FA58ECA" w14:textId="77777777" w:rsidR="00581905" w:rsidRPr="00581905" w:rsidRDefault="00581905" w:rsidP="00581905">
      <w:pPr>
        <w:rPr>
          <w:rFonts w:eastAsia="Calibri"/>
          <w:sz w:val="28"/>
          <w:szCs w:val="28"/>
          <w:lang w:eastAsia="en-US"/>
        </w:rPr>
      </w:pPr>
    </w:p>
    <w:p w14:paraId="7D63AEA0" w14:textId="77777777" w:rsidR="00581905" w:rsidRPr="00581905" w:rsidRDefault="00581905" w:rsidP="0058190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81905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42F28C2" w14:textId="77777777" w:rsidR="00581905" w:rsidRPr="00581905" w:rsidRDefault="00581905" w:rsidP="0058190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03B8566" w14:textId="77777777" w:rsidR="00581905" w:rsidRPr="00581905" w:rsidRDefault="00581905" w:rsidP="00581905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81905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01A413" w14:textId="77777777" w:rsidR="003F4A8D" w:rsidRDefault="003F4A8D">
      <w:r>
        <w:separator/>
      </w:r>
    </w:p>
  </w:endnote>
  <w:endnote w:type="continuationSeparator" w:id="0">
    <w:p w14:paraId="516DBDD0" w14:textId="77777777" w:rsidR="003F4A8D" w:rsidRDefault="003F4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1D0E33" w14:textId="77777777" w:rsidR="003F4A8D" w:rsidRDefault="003F4A8D">
      <w:r>
        <w:separator/>
      </w:r>
    </w:p>
  </w:footnote>
  <w:footnote w:type="continuationSeparator" w:id="0">
    <w:p w14:paraId="5A8C0A23" w14:textId="77777777" w:rsidR="003F4A8D" w:rsidRDefault="003F4A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4A8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1905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3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164FCC-EC9D-405A-B872-38693B8A8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884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2024-07-22T13:13:00Z</dcterms:modified>
</cp:coreProperties>
</file>