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Піддубного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002DAB" w14:textId="77777777" w:rsidR="007F3C2C" w:rsidRPr="007F3C2C" w:rsidRDefault="007F3C2C" w:rsidP="007F3C2C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F3C2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BA662BD" w14:textId="77777777" w:rsidR="007F3C2C" w:rsidRPr="007F3C2C" w:rsidRDefault="007F3C2C" w:rsidP="007F3C2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7F3C2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926C83A" w14:textId="77777777" w:rsidR="007F3C2C" w:rsidRPr="007F3C2C" w:rsidRDefault="007F3C2C" w:rsidP="007F3C2C">
      <w:pPr>
        <w:rPr>
          <w:rFonts w:eastAsia="Calibri"/>
          <w:sz w:val="28"/>
          <w:szCs w:val="28"/>
          <w:lang w:eastAsia="en-US"/>
        </w:rPr>
      </w:pPr>
      <w:r w:rsidRPr="007F3C2C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Піддубного у м. Винники»</w:t>
      </w:r>
    </w:p>
    <w:p w14:paraId="7FDC0B32" w14:textId="77777777" w:rsidR="007F3C2C" w:rsidRPr="007F3C2C" w:rsidRDefault="007F3C2C" w:rsidP="007F3C2C">
      <w:pPr>
        <w:rPr>
          <w:rFonts w:eastAsia="Calibri"/>
          <w:sz w:val="28"/>
          <w:szCs w:val="28"/>
          <w:lang w:eastAsia="en-US"/>
        </w:rPr>
      </w:pPr>
    </w:p>
    <w:p w14:paraId="37A66ADC" w14:textId="77777777" w:rsidR="007F3C2C" w:rsidRPr="007F3C2C" w:rsidRDefault="007F3C2C" w:rsidP="007F3C2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F3C2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65E50C5" w14:textId="77777777" w:rsidR="007F3C2C" w:rsidRPr="007F3C2C" w:rsidRDefault="007F3C2C" w:rsidP="007F3C2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4D36AF" w14:textId="77777777" w:rsidR="007F3C2C" w:rsidRPr="007F3C2C" w:rsidRDefault="007F3C2C" w:rsidP="007F3C2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F3C2C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198B7" w14:textId="77777777" w:rsidR="00B60346" w:rsidRDefault="00B60346">
      <w:r>
        <w:separator/>
      </w:r>
    </w:p>
  </w:endnote>
  <w:endnote w:type="continuationSeparator" w:id="0">
    <w:p w14:paraId="1958D921" w14:textId="77777777" w:rsidR="00B60346" w:rsidRDefault="00B6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7837E" w14:textId="77777777" w:rsidR="00B60346" w:rsidRDefault="00B60346">
      <w:r>
        <w:separator/>
      </w:r>
    </w:p>
  </w:footnote>
  <w:footnote w:type="continuationSeparator" w:id="0">
    <w:p w14:paraId="58F753B0" w14:textId="77777777" w:rsidR="00B60346" w:rsidRDefault="00B60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3C2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034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B34E8-42B7-4979-A5F8-6BDA9733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2024-07-22T13:16:00Z</dcterms:modified>
</cp:coreProperties>
</file>