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побутової каналізації  по вул. Хоружинської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7A5CBF5" w14:textId="77777777" w:rsidR="00B425A9" w:rsidRPr="00B425A9" w:rsidRDefault="00B425A9" w:rsidP="00B425A9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B425A9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E8E4547" w14:textId="77777777" w:rsidR="00B425A9" w:rsidRPr="00B425A9" w:rsidRDefault="00B425A9" w:rsidP="00B425A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3049560" w14:textId="77777777" w:rsidR="00B425A9" w:rsidRPr="00B425A9" w:rsidRDefault="00B425A9" w:rsidP="00B425A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425A9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41E362F6" w14:textId="77777777" w:rsidR="00B425A9" w:rsidRPr="00B425A9" w:rsidRDefault="00B425A9" w:rsidP="00B425A9">
      <w:pPr>
        <w:rPr>
          <w:rFonts w:eastAsia="Calibri"/>
          <w:sz w:val="28"/>
          <w:szCs w:val="28"/>
          <w:lang w:eastAsia="en-US"/>
        </w:rPr>
      </w:pPr>
      <w:r w:rsidRPr="00B425A9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побутової каналізації по вул. Хоружинської у м. Винники»</w:t>
      </w:r>
    </w:p>
    <w:p w14:paraId="4B583E19" w14:textId="77777777" w:rsidR="00B425A9" w:rsidRPr="00B425A9" w:rsidRDefault="00B425A9" w:rsidP="00B425A9">
      <w:pPr>
        <w:rPr>
          <w:rFonts w:eastAsia="Calibri"/>
          <w:sz w:val="28"/>
          <w:szCs w:val="28"/>
          <w:lang w:eastAsia="en-US"/>
        </w:rPr>
      </w:pPr>
    </w:p>
    <w:p w14:paraId="135330E8" w14:textId="77777777" w:rsidR="00B425A9" w:rsidRPr="00B425A9" w:rsidRDefault="00B425A9" w:rsidP="00B425A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425A9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987F65D" w14:textId="77777777" w:rsidR="00B425A9" w:rsidRPr="00B425A9" w:rsidRDefault="00B425A9" w:rsidP="00B425A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00355ED" w14:textId="77777777" w:rsidR="00B425A9" w:rsidRPr="00B425A9" w:rsidRDefault="00B425A9" w:rsidP="00B425A9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B425A9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D2E7C4" w14:textId="77777777" w:rsidR="00677860" w:rsidRDefault="00677860">
      <w:r>
        <w:separator/>
      </w:r>
    </w:p>
  </w:endnote>
  <w:endnote w:type="continuationSeparator" w:id="0">
    <w:p w14:paraId="0C9692DB" w14:textId="77777777" w:rsidR="00677860" w:rsidRDefault="00677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B2C8A8" w14:textId="77777777" w:rsidR="00677860" w:rsidRDefault="00677860">
      <w:r>
        <w:separator/>
      </w:r>
    </w:p>
  </w:footnote>
  <w:footnote w:type="continuationSeparator" w:id="0">
    <w:p w14:paraId="77736C79" w14:textId="77777777" w:rsidR="00677860" w:rsidRDefault="00677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7860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25A9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8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0F156-A80F-415B-BD52-FEC00D0BD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2024-07-22T13:35:00Z</dcterms:modified>
</cp:coreProperties>
</file>