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вул. Коперника 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C31279" w14:textId="77777777" w:rsidR="00CF2E9C" w:rsidRPr="00CF2E9C" w:rsidRDefault="00CF2E9C" w:rsidP="00CF2E9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F2E9C">
        <w:rPr>
          <w:rFonts w:eastAsia="Calibri"/>
          <w:szCs w:val="24"/>
          <w:lang w:eastAsia="en-US"/>
        </w:rPr>
        <w:t xml:space="preserve">          </w:t>
      </w:r>
      <w:r w:rsidRPr="00CF2E9C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6A86E91" w14:textId="77777777" w:rsidR="00CF2E9C" w:rsidRPr="00CF2E9C" w:rsidRDefault="00CF2E9C" w:rsidP="00CF2E9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6A69CDF" w14:textId="77777777" w:rsidR="00CF2E9C" w:rsidRPr="00CF2E9C" w:rsidRDefault="00CF2E9C" w:rsidP="00CF2E9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F2E9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0DCFBF2" w14:textId="36B29996" w:rsidR="00CF2E9C" w:rsidRPr="00CF2E9C" w:rsidRDefault="00CF2E9C" w:rsidP="00CF2E9C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CF2E9C">
        <w:rPr>
          <w:rFonts w:eastAsia="Calibri"/>
          <w:sz w:val="28"/>
          <w:szCs w:val="28"/>
          <w:lang w:eastAsia="en-US"/>
        </w:rPr>
        <w:t xml:space="preserve">1. Затвердити  робочий проект на </w:t>
      </w:r>
      <w:r w:rsidRPr="00CF2E9C">
        <w:rPr>
          <w:sz w:val="28"/>
          <w:szCs w:val="28"/>
          <w:lang w:eastAsia="ar-SA"/>
        </w:rPr>
        <w:t xml:space="preserve"> </w:t>
      </w:r>
      <w:r w:rsidRPr="00CF2E9C">
        <w:rPr>
          <w:sz w:val="28"/>
          <w:szCs w:val="28"/>
          <w:lang w:eastAsia="ar-SA"/>
        </w:rPr>
        <w:t xml:space="preserve"> «Капітальний ремонт дороги</w:t>
      </w:r>
      <w:r w:rsidRPr="00CF2E9C">
        <w:rPr>
          <w:sz w:val="28"/>
          <w:szCs w:val="28"/>
          <w:lang w:eastAsia="ar-SA"/>
        </w:rPr>
        <w:t xml:space="preserve"> по вул. Коперника у м. Винники».</w:t>
      </w:r>
    </w:p>
    <w:p w14:paraId="38BA19BA" w14:textId="77777777" w:rsidR="00CF2E9C" w:rsidRPr="00CF2E9C" w:rsidRDefault="00CF2E9C" w:rsidP="00CF2E9C">
      <w:pPr>
        <w:rPr>
          <w:rFonts w:eastAsia="Calibri"/>
          <w:sz w:val="28"/>
          <w:szCs w:val="28"/>
          <w:lang w:eastAsia="en-US"/>
        </w:rPr>
      </w:pPr>
    </w:p>
    <w:p w14:paraId="5679D1DB" w14:textId="77777777" w:rsidR="00CF2E9C" w:rsidRPr="00CF2E9C" w:rsidRDefault="00CF2E9C" w:rsidP="00CF2E9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F2E9C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A74A956" w14:textId="77777777" w:rsidR="00CF2E9C" w:rsidRPr="00CF2E9C" w:rsidRDefault="00CF2E9C" w:rsidP="00CF2E9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890F581" w14:textId="77777777" w:rsidR="00CF2E9C" w:rsidRPr="00CF2E9C" w:rsidRDefault="00CF2E9C" w:rsidP="00CF2E9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F2E9C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892B5" w14:textId="77777777" w:rsidR="00C257CA" w:rsidRDefault="00C257CA">
      <w:r>
        <w:separator/>
      </w:r>
    </w:p>
  </w:endnote>
  <w:endnote w:type="continuationSeparator" w:id="0">
    <w:p w14:paraId="1E6516AC" w14:textId="77777777" w:rsidR="00C257CA" w:rsidRDefault="00C2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8016A" w14:textId="77777777" w:rsidR="00C257CA" w:rsidRDefault="00C257CA">
      <w:r>
        <w:separator/>
      </w:r>
    </w:p>
  </w:footnote>
  <w:footnote w:type="continuationSeparator" w:id="0">
    <w:p w14:paraId="350E59EB" w14:textId="77777777" w:rsidR="00C257CA" w:rsidRDefault="00C25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57CA"/>
    <w:rsid w:val="00C32C7D"/>
    <w:rsid w:val="00C42F0B"/>
    <w:rsid w:val="00C4619E"/>
    <w:rsid w:val="00C805F1"/>
    <w:rsid w:val="00C903A2"/>
    <w:rsid w:val="00CB2413"/>
    <w:rsid w:val="00CB2D62"/>
    <w:rsid w:val="00CF2E9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0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EF8DA-B04D-418B-86C7-833EB5BE7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871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2024-07-22T13:39:00Z</dcterms:modified>
</cp:coreProperties>
</file>