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ливневої    каналізації по вул. Космонавтів від   буд.18  до буд.26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466A27FB" w14:textId="77777777" w:rsidR="00817D0D" w:rsidRPr="00817D0D" w:rsidRDefault="00817D0D" w:rsidP="00817D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17D0D">
        <w:rPr>
          <w:rFonts w:eastAsia="Calibri"/>
          <w:szCs w:val="24"/>
          <w:lang w:eastAsia="en-US"/>
        </w:rPr>
        <w:t xml:space="preserve">          </w:t>
      </w:r>
      <w:r w:rsidRPr="00817D0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18CA4DE" w14:textId="77777777" w:rsidR="00817D0D" w:rsidRPr="00817D0D" w:rsidRDefault="00817D0D" w:rsidP="00817D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B9DCCF0" w14:textId="77777777" w:rsidR="00817D0D" w:rsidRPr="00817D0D" w:rsidRDefault="00817D0D" w:rsidP="00817D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17D0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FCBE96E" w14:textId="77777777" w:rsidR="00817D0D" w:rsidRPr="00817D0D" w:rsidRDefault="00817D0D" w:rsidP="00817D0D">
      <w:pPr>
        <w:rPr>
          <w:rFonts w:eastAsia="Calibri"/>
          <w:sz w:val="28"/>
          <w:szCs w:val="28"/>
          <w:lang w:eastAsia="en-US"/>
        </w:rPr>
      </w:pPr>
      <w:r w:rsidRPr="00817D0D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ливневої  каналізації по вул. Космонавтів від буд.18  до буд.26  у м. Винники»</w:t>
      </w:r>
    </w:p>
    <w:p w14:paraId="3CC6FD6C" w14:textId="77777777" w:rsidR="00817D0D" w:rsidRPr="00817D0D" w:rsidRDefault="00817D0D" w:rsidP="00817D0D">
      <w:pPr>
        <w:rPr>
          <w:rFonts w:eastAsia="Calibri"/>
          <w:sz w:val="28"/>
          <w:szCs w:val="28"/>
          <w:lang w:eastAsia="en-US"/>
        </w:rPr>
      </w:pPr>
    </w:p>
    <w:p w14:paraId="38F4F79E" w14:textId="77777777" w:rsidR="00817D0D" w:rsidRPr="00817D0D" w:rsidRDefault="00817D0D" w:rsidP="00817D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17D0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8CC4B01" w14:textId="77777777" w:rsidR="00817D0D" w:rsidRPr="00817D0D" w:rsidRDefault="00817D0D" w:rsidP="00817D0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06640B3" w14:textId="77777777" w:rsidR="00817D0D" w:rsidRPr="00817D0D" w:rsidRDefault="00817D0D" w:rsidP="00817D0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17D0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2DCCFCFA" w14:textId="77777777" w:rsidR="00817D0D" w:rsidRPr="00817D0D" w:rsidRDefault="00817D0D" w:rsidP="00817D0D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C6E90" w14:textId="77777777" w:rsidR="00775ABC" w:rsidRDefault="00775ABC">
      <w:r>
        <w:separator/>
      </w:r>
    </w:p>
  </w:endnote>
  <w:endnote w:type="continuationSeparator" w:id="0">
    <w:p w14:paraId="670FE40C" w14:textId="77777777" w:rsidR="00775ABC" w:rsidRDefault="0077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9D04DB" w14:textId="77777777" w:rsidR="00775ABC" w:rsidRDefault="00775ABC">
      <w:r>
        <w:separator/>
      </w:r>
    </w:p>
  </w:footnote>
  <w:footnote w:type="continuationSeparator" w:id="0">
    <w:p w14:paraId="2C551726" w14:textId="77777777" w:rsidR="00775ABC" w:rsidRDefault="00775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5ABC"/>
    <w:rsid w:val="007D3399"/>
    <w:rsid w:val="007E1906"/>
    <w:rsid w:val="00817D0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7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ED694-BC6A-4818-B9EF-F9771F706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2024-07-22T13:42:00Z</dcterms:modified>
</cp:coreProperties>
</file>