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ливневої    каналізації по вул. Яворницького від   буд.20  до буд.43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1054D4" w14:textId="77777777" w:rsidR="004C1DF2" w:rsidRPr="004C1DF2" w:rsidRDefault="004C1DF2" w:rsidP="004C1DF2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4C1DF2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0DB522F" w14:textId="77777777" w:rsidR="004C1DF2" w:rsidRPr="004C1DF2" w:rsidRDefault="004C1DF2" w:rsidP="004C1DF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4C1DF2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68EC9789" w14:textId="77777777" w:rsidR="004C1DF2" w:rsidRPr="004C1DF2" w:rsidRDefault="004C1DF2" w:rsidP="004C1DF2">
      <w:pPr>
        <w:rPr>
          <w:rFonts w:eastAsia="Calibri"/>
          <w:sz w:val="28"/>
          <w:szCs w:val="28"/>
          <w:lang w:eastAsia="en-US"/>
        </w:rPr>
      </w:pPr>
      <w:r w:rsidRPr="004C1DF2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ливневої  каналізації по вул. Яворницького від буд.20  до буд. 43  у м. Винники»</w:t>
      </w:r>
    </w:p>
    <w:p w14:paraId="577E4107" w14:textId="77777777" w:rsidR="004C1DF2" w:rsidRPr="004C1DF2" w:rsidRDefault="004C1DF2" w:rsidP="004C1DF2">
      <w:pPr>
        <w:rPr>
          <w:rFonts w:eastAsia="Calibri"/>
          <w:sz w:val="28"/>
          <w:szCs w:val="28"/>
          <w:lang w:eastAsia="en-US"/>
        </w:rPr>
      </w:pPr>
    </w:p>
    <w:p w14:paraId="219196B7" w14:textId="77777777" w:rsidR="004C1DF2" w:rsidRPr="004C1DF2" w:rsidRDefault="004C1DF2" w:rsidP="004C1DF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C1DF2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94FB6E8" w14:textId="77777777" w:rsidR="004C1DF2" w:rsidRPr="004C1DF2" w:rsidRDefault="004C1DF2" w:rsidP="004C1DF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228C69D" w14:textId="77777777" w:rsidR="004C1DF2" w:rsidRPr="004C1DF2" w:rsidRDefault="004C1DF2" w:rsidP="004C1DF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4C1DF2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39AD8C" w14:textId="77777777" w:rsidR="00AE5643" w:rsidRDefault="00AE5643">
      <w:r>
        <w:separator/>
      </w:r>
    </w:p>
  </w:endnote>
  <w:endnote w:type="continuationSeparator" w:id="0">
    <w:p w14:paraId="59464924" w14:textId="77777777" w:rsidR="00AE5643" w:rsidRDefault="00AE5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E41BE" w14:textId="77777777" w:rsidR="00AE5643" w:rsidRDefault="00AE5643">
      <w:r>
        <w:separator/>
      </w:r>
    </w:p>
  </w:footnote>
  <w:footnote w:type="continuationSeparator" w:id="0">
    <w:p w14:paraId="25609968" w14:textId="77777777" w:rsidR="00AE5643" w:rsidRDefault="00AE56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1DF2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5643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0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0C528-4DB5-4800-9270-50FBE36D1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917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2024-07-26T07:17:00Z</dcterms:modified>
</cp:coreProperties>
</file>