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проїзду від вул.   Стрілецька до вул. Соборності №6а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DB6F09" w14:textId="77777777" w:rsidR="00CD3C0B" w:rsidRPr="00CD3C0B" w:rsidRDefault="00CD3C0B" w:rsidP="00CD3C0B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CD3C0B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B5902B6" w14:textId="77777777" w:rsidR="00CD3C0B" w:rsidRPr="00CD3C0B" w:rsidRDefault="00CD3C0B" w:rsidP="00CD3C0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CD3C0B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0C9EA11" w14:textId="77777777" w:rsidR="00CD3C0B" w:rsidRPr="00CD3C0B" w:rsidRDefault="00CD3C0B" w:rsidP="00CD3C0B">
      <w:pPr>
        <w:rPr>
          <w:rFonts w:eastAsia="Calibri"/>
          <w:sz w:val="28"/>
          <w:szCs w:val="28"/>
          <w:lang w:eastAsia="en-US"/>
        </w:rPr>
      </w:pPr>
      <w:r w:rsidRPr="00CD3C0B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проїзду від вул. Стрілецька до вул. Соборності №6а у м. Винники»</w:t>
      </w:r>
    </w:p>
    <w:p w14:paraId="7D256204" w14:textId="77777777" w:rsidR="00CD3C0B" w:rsidRPr="00CD3C0B" w:rsidRDefault="00CD3C0B" w:rsidP="00CD3C0B">
      <w:pPr>
        <w:rPr>
          <w:rFonts w:eastAsia="Calibri"/>
          <w:sz w:val="28"/>
          <w:szCs w:val="28"/>
          <w:lang w:eastAsia="en-US"/>
        </w:rPr>
      </w:pPr>
    </w:p>
    <w:p w14:paraId="1E2E3D79" w14:textId="77777777" w:rsidR="00CD3C0B" w:rsidRPr="00CD3C0B" w:rsidRDefault="00CD3C0B" w:rsidP="00CD3C0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D3C0B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EF914E9" w14:textId="77777777" w:rsidR="00CD3C0B" w:rsidRPr="00CD3C0B" w:rsidRDefault="00CD3C0B" w:rsidP="00CD3C0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4A41332" w14:textId="77777777" w:rsidR="00CD3C0B" w:rsidRPr="00CD3C0B" w:rsidRDefault="00CD3C0B" w:rsidP="00CD3C0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D3C0B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C3123" w14:textId="77777777" w:rsidR="00F037C2" w:rsidRDefault="00F037C2">
      <w:r>
        <w:separator/>
      </w:r>
    </w:p>
  </w:endnote>
  <w:endnote w:type="continuationSeparator" w:id="0">
    <w:p w14:paraId="0E4D4B4C" w14:textId="77777777" w:rsidR="00F037C2" w:rsidRDefault="00F0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16D01" w14:textId="77777777" w:rsidR="00F037C2" w:rsidRDefault="00F037C2">
      <w:r>
        <w:separator/>
      </w:r>
    </w:p>
  </w:footnote>
  <w:footnote w:type="continuationSeparator" w:id="0">
    <w:p w14:paraId="3C12A290" w14:textId="77777777" w:rsidR="00F037C2" w:rsidRDefault="00F03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3C0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37C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5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10B9D-C63F-4A6B-A56E-02808DEF3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2024-07-26T12:06:00Z</dcterms:modified>
</cp:coreProperties>
</file>