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проїзду від вул.   Галицька до вул. Хортицька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C01CCD" w14:textId="77777777" w:rsidR="009A1C56" w:rsidRPr="009A1C56" w:rsidRDefault="009A1C56" w:rsidP="009A1C56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A1C56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71DAB6F" w14:textId="77777777" w:rsidR="009A1C56" w:rsidRPr="009A1C56" w:rsidRDefault="009A1C56" w:rsidP="009A1C5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8467554" w14:textId="77777777" w:rsidR="009A1C56" w:rsidRPr="009A1C56" w:rsidRDefault="009A1C56" w:rsidP="009A1C5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1C5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20FCD3D" w14:textId="77777777" w:rsidR="009A1C56" w:rsidRPr="009A1C56" w:rsidRDefault="009A1C56" w:rsidP="009A1C5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A1C56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9A1C56">
        <w:rPr>
          <w:sz w:val="28"/>
          <w:szCs w:val="28"/>
          <w:lang w:eastAsia="ar-SA"/>
        </w:rPr>
        <w:t xml:space="preserve"> «Капітальний ремонт проїзду від вул. Галицька до вул. Хортицька у м. Винники».</w:t>
      </w:r>
    </w:p>
    <w:p w14:paraId="13418012" w14:textId="77777777" w:rsidR="009A1C56" w:rsidRPr="009A1C56" w:rsidRDefault="009A1C56" w:rsidP="009A1C56">
      <w:pPr>
        <w:rPr>
          <w:rFonts w:eastAsia="Calibri"/>
          <w:sz w:val="28"/>
          <w:szCs w:val="28"/>
          <w:lang w:eastAsia="en-US"/>
        </w:rPr>
      </w:pPr>
    </w:p>
    <w:p w14:paraId="52DADD06" w14:textId="77777777" w:rsidR="009A1C56" w:rsidRPr="009A1C56" w:rsidRDefault="009A1C56" w:rsidP="009A1C5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1C5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15E08A5" w14:textId="77777777" w:rsidR="009A1C56" w:rsidRPr="009A1C56" w:rsidRDefault="009A1C56" w:rsidP="009A1C5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F7E7722" w14:textId="77777777" w:rsidR="009A1C56" w:rsidRPr="009A1C56" w:rsidRDefault="009A1C56" w:rsidP="009A1C5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A1C56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DD19B" w14:textId="77777777" w:rsidR="00B72F0F" w:rsidRDefault="00B72F0F">
      <w:r>
        <w:separator/>
      </w:r>
    </w:p>
  </w:endnote>
  <w:endnote w:type="continuationSeparator" w:id="0">
    <w:p w14:paraId="65811F96" w14:textId="77777777" w:rsidR="00B72F0F" w:rsidRDefault="00B72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BFFDC" w14:textId="77777777" w:rsidR="00B72F0F" w:rsidRDefault="00B72F0F">
      <w:r>
        <w:separator/>
      </w:r>
    </w:p>
  </w:footnote>
  <w:footnote w:type="continuationSeparator" w:id="0">
    <w:p w14:paraId="2B9CDD96" w14:textId="77777777" w:rsidR="00B72F0F" w:rsidRDefault="00B72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1C56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2F0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0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EA7D6-654C-47B1-9764-FB5C16D9C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2024-07-26T12:09:00Z</dcterms:modified>
</cp:coreProperties>
</file>