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 "Капітальний ремонт електричних мереж  ж/б ОСББ "Кільцева 10" по вул.  Кільцева,  10 в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C60C99" w14:textId="77777777" w:rsidR="00677986" w:rsidRPr="00677986" w:rsidRDefault="00677986" w:rsidP="0067798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77986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</w:t>
      </w:r>
      <w:bookmarkStart w:id="1" w:name="_GoBack"/>
      <w:bookmarkEnd w:id="1"/>
      <w:r w:rsidRPr="00677986">
        <w:rPr>
          <w:rFonts w:eastAsia="Calibri"/>
          <w:sz w:val="28"/>
          <w:szCs w:val="28"/>
          <w:lang w:eastAsia="en-US"/>
        </w:rPr>
        <w:t xml:space="preserve">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7DE1B07" w14:textId="77777777" w:rsidR="00677986" w:rsidRPr="00677986" w:rsidRDefault="00677986" w:rsidP="0067798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EBFC664" w14:textId="77777777" w:rsidR="00677986" w:rsidRPr="00677986" w:rsidRDefault="00677986" w:rsidP="0067798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77986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2E2AC4EB" w14:textId="77777777" w:rsidR="00677986" w:rsidRPr="00677986" w:rsidRDefault="00677986" w:rsidP="00677986">
      <w:pPr>
        <w:rPr>
          <w:rFonts w:eastAsia="Calibri"/>
          <w:sz w:val="28"/>
          <w:szCs w:val="28"/>
          <w:lang w:eastAsia="en-US"/>
        </w:rPr>
      </w:pPr>
      <w:r w:rsidRPr="00677986">
        <w:rPr>
          <w:rFonts w:eastAsia="Calibri"/>
          <w:sz w:val="28"/>
          <w:szCs w:val="28"/>
          <w:lang w:eastAsia="en-US"/>
        </w:rPr>
        <w:t xml:space="preserve">1. Затвердити  робочий проект на  </w:t>
      </w:r>
      <w:r w:rsidRPr="00677986">
        <w:rPr>
          <w:sz w:val="28"/>
          <w:szCs w:val="28"/>
          <w:lang w:eastAsia="ar-SA"/>
        </w:rPr>
        <w:t>«Капітальний ремонт електричних мереж ж/б ОСББ «Кільцева 10» по вул.  Кільцева,10 в м. Винники».</w:t>
      </w:r>
    </w:p>
    <w:p w14:paraId="39D13600" w14:textId="77777777" w:rsidR="00677986" w:rsidRPr="00677986" w:rsidRDefault="00677986" w:rsidP="00677986">
      <w:pPr>
        <w:rPr>
          <w:rFonts w:eastAsia="Calibri"/>
          <w:sz w:val="28"/>
          <w:szCs w:val="28"/>
          <w:lang w:eastAsia="en-US"/>
        </w:rPr>
      </w:pPr>
    </w:p>
    <w:p w14:paraId="2A11748B" w14:textId="77777777" w:rsidR="00677986" w:rsidRPr="00677986" w:rsidRDefault="00677986" w:rsidP="0067798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77986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AB0CA77" w14:textId="77777777" w:rsidR="00677986" w:rsidRPr="00677986" w:rsidRDefault="00677986" w:rsidP="0067798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B542C7E" w14:textId="77777777" w:rsidR="00677986" w:rsidRPr="00677986" w:rsidRDefault="00677986" w:rsidP="0067798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677986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AD7A6" w14:textId="77777777" w:rsidR="00FE1487" w:rsidRDefault="00FE1487">
      <w:r>
        <w:separator/>
      </w:r>
    </w:p>
  </w:endnote>
  <w:endnote w:type="continuationSeparator" w:id="0">
    <w:p w14:paraId="618020A0" w14:textId="77777777" w:rsidR="00FE1487" w:rsidRDefault="00FE1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E4330" w14:textId="77777777" w:rsidR="00FE1487" w:rsidRDefault="00FE1487">
      <w:r>
        <w:separator/>
      </w:r>
    </w:p>
  </w:footnote>
  <w:footnote w:type="continuationSeparator" w:id="0">
    <w:p w14:paraId="192D688F" w14:textId="77777777" w:rsidR="00FE1487" w:rsidRDefault="00FE14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7986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1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2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8D1BF-81B7-4AB3-BDAD-9352BC878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2024-07-26T12:14:00Z</dcterms:modified>
</cp:coreProperties>
</file>