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системи водопостачання та водовідведення   у будинку по вул.Любич-Парахоняк,17"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58D7E9" w14:textId="77777777" w:rsidR="004D02DB" w:rsidRPr="004D02DB" w:rsidRDefault="004D02DB" w:rsidP="004D02DB">
      <w:pPr>
        <w:suppressAutoHyphens/>
        <w:jc w:val="both"/>
        <w:rPr>
          <w:sz w:val="28"/>
          <w:szCs w:val="28"/>
          <w:lang w:eastAsia="ar-SA"/>
        </w:rPr>
      </w:pPr>
      <w:r w:rsidRPr="004D02DB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85FB500" w14:textId="77777777" w:rsidR="004D02DB" w:rsidRPr="004D02DB" w:rsidRDefault="004D02DB" w:rsidP="004D0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AAF930D" w14:textId="77777777" w:rsidR="004D02DB" w:rsidRPr="004D02DB" w:rsidRDefault="004D02DB" w:rsidP="004D0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D02DB">
        <w:rPr>
          <w:sz w:val="28"/>
          <w:szCs w:val="28"/>
          <w:lang w:eastAsia="ar-SA"/>
        </w:rPr>
        <w:t>В И Р І Ш И В:</w:t>
      </w:r>
    </w:p>
    <w:p w14:paraId="5CA914B1" w14:textId="77777777" w:rsidR="004D02DB" w:rsidRPr="004D02DB" w:rsidRDefault="004D02DB" w:rsidP="004D02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D8BA244" w14:textId="77777777" w:rsidR="004D02DB" w:rsidRPr="004D02DB" w:rsidRDefault="004D02DB" w:rsidP="004D02DB">
      <w:pPr>
        <w:jc w:val="both"/>
        <w:rPr>
          <w:sz w:val="28"/>
          <w:szCs w:val="28"/>
          <w:lang w:eastAsia="ar-SA"/>
        </w:rPr>
      </w:pPr>
      <w:r w:rsidRPr="004D02DB">
        <w:rPr>
          <w:sz w:val="28"/>
          <w:szCs w:val="28"/>
          <w:lang w:eastAsia="ar-SA"/>
        </w:rPr>
        <w:t>1. Затвердити кошторисну документацію «</w:t>
      </w:r>
      <w:r w:rsidRPr="004D02DB">
        <w:rPr>
          <w:sz w:val="28"/>
          <w:szCs w:val="28"/>
          <w:lang w:val="ru-RU" w:eastAsia="ar-SA"/>
        </w:rPr>
        <w:t>Капітальний ремонт системи водопостачання та водовідведення</w:t>
      </w:r>
      <w:r w:rsidRPr="004D02DB">
        <w:rPr>
          <w:sz w:val="28"/>
          <w:szCs w:val="28"/>
          <w:lang w:eastAsia="ar-SA"/>
        </w:rPr>
        <w:t xml:space="preserve">  у </w:t>
      </w:r>
      <w:r w:rsidRPr="004D02DB">
        <w:rPr>
          <w:sz w:val="28"/>
          <w:szCs w:val="28"/>
          <w:lang w:val="ru-RU" w:eastAsia="ar-SA"/>
        </w:rPr>
        <w:t>будинк</w:t>
      </w:r>
      <w:r w:rsidRPr="004D02DB">
        <w:rPr>
          <w:sz w:val="28"/>
          <w:szCs w:val="28"/>
          <w:lang w:eastAsia="ar-SA"/>
        </w:rPr>
        <w:t>у</w:t>
      </w:r>
      <w:r w:rsidRPr="004D02DB">
        <w:rPr>
          <w:sz w:val="28"/>
          <w:szCs w:val="28"/>
          <w:lang w:val="ru-RU" w:eastAsia="ar-SA"/>
        </w:rPr>
        <w:t xml:space="preserve"> по вул.Любич-Парахоняк,17</w:t>
      </w:r>
      <w:r w:rsidRPr="004D02DB">
        <w:rPr>
          <w:sz w:val="28"/>
          <w:szCs w:val="28"/>
          <w:lang w:eastAsia="ar-SA"/>
        </w:rPr>
        <w:t>»</w:t>
      </w:r>
    </w:p>
    <w:p w14:paraId="50DCEDFB" w14:textId="77777777" w:rsidR="004D02DB" w:rsidRPr="004D02DB" w:rsidRDefault="004D02DB" w:rsidP="004D02DB">
      <w:pPr>
        <w:jc w:val="both"/>
        <w:rPr>
          <w:color w:val="000000"/>
          <w:sz w:val="28"/>
          <w:szCs w:val="28"/>
          <w:lang w:eastAsia="uk-UA"/>
        </w:rPr>
      </w:pPr>
    </w:p>
    <w:p w14:paraId="46A2A9DF" w14:textId="77777777" w:rsidR="004D02DB" w:rsidRPr="004D02DB" w:rsidRDefault="004D02DB" w:rsidP="004D02DB">
      <w:pPr>
        <w:jc w:val="both"/>
        <w:rPr>
          <w:sz w:val="28"/>
          <w:szCs w:val="28"/>
          <w:lang w:eastAsia="ar-SA"/>
        </w:rPr>
      </w:pPr>
      <w:r w:rsidRPr="004D02DB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695BBB3B" w14:textId="77777777" w:rsidR="004D02DB" w:rsidRPr="004D02DB" w:rsidRDefault="004D02DB" w:rsidP="004D02D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F86BD28" w14:textId="77777777" w:rsidR="004D02DB" w:rsidRPr="004D02DB" w:rsidRDefault="004D02DB" w:rsidP="004D02DB">
      <w:pPr>
        <w:suppressAutoHyphens/>
        <w:jc w:val="both"/>
        <w:rPr>
          <w:sz w:val="28"/>
          <w:szCs w:val="28"/>
          <w:lang w:val="ru-RU" w:eastAsia="ar-SA"/>
        </w:rPr>
      </w:pPr>
      <w:bookmarkStart w:id="1" w:name="_GoBack"/>
      <w:bookmarkEnd w:id="1"/>
    </w:p>
    <w:p w14:paraId="0F135803" w14:textId="77777777" w:rsidR="004D02DB" w:rsidRPr="004D02DB" w:rsidRDefault="004D02DB" w:rsidP="004D02D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4243292" w14:textId="77777777" w:rsidR="004D02DB" w:rsidRPr="004D02DB" w:rsidRDefault="004D02DB" w:rsidP="004D02D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4D02DB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2BB4EFD2" w14:textId="77777777" w:rsidR="004D02DB" w:rsidRPr="004D02DB" w:rsidRDefault="004D02DB" w:rsidP="004D02D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7610A9A" w14:textId="77777777" w:rsidR="004D02DB" w:rsidRPr="004D02DB" w:rsidRDefault="004D02DB" w:rsidP="004D02D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79B798" w14:textId="77777777" w:rsidR="00425EB1" w:rsidRDefault="00425EB1">
      <w:r>
        <w:separator/>
      </w:r>
    </w:p>
  </w:endnote>
  <w:endnote w:type="continuationSeparator" w:id="0">
    <w:p w14:paraId="22879731" w14:textId="77777777" w:rsidR="00425EB1" w:rsidRDefault="00425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82D2F7" w14:textId="77777777" w:rsidR="00425EB1" w:rsidRDefault="00425EB1">
      <w:r>
        <w:separator/>
      </w:r>
    </w:p>
  </w:footnote>
  <w:footnote w:type="continuationSeparator" w:id="0">
    <w:p w14:paraId="49CE5B2E" w14:textId="77777777" w:rsidR="00425EB1" w:rsidRDefault="00425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5EB1"/>
    <w:rsid w:val="0046441F"/>
    <w:rsid w:val="00465E04"/>
    <w:rsid w:val="00465F61"/>
    <w:rsid w:val="00471A72"/>
    <w:rsid w:val="0049580D"/>
    <w:rsid w:val="00497619"/>
    <w:rsid w:val="004B5096"/>
    <w:rsid w:val="004D02DB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4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E87D3-6A18-453F-9DFD-5DABD0958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798</Words>
  <Characters>456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2024-07-26T12:43:00Z</dcterms:modified>
</cp:coreProperties>
</file>