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класу гурткової роботи та заміна   міжкімнатних дверей у будинку дитячої   та юнацької творчості за адресою: вул. І.Франка,1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F9A96D" w14:textId="77777777" w:rsidR="00851373" w:rsidRPr="00851373" w:rsidRDefault="00851373" w:rsidP="00851373">
      <w:pPr>
        <w:suppressAutoHyphens/>
        <w:jc w:val="both"/>
        <w:rPr>
          <w:sz w:val="28"/>
          <w:szCs w:val="28"/>
          <w:lang w:eastAsia="ar-SA"/>
        </w:rPr>
      </w:pPr>
      <w:r w:rsidRPr="00851373">
        <w:rPr>
          <w:szCs w:val="24"/>
          <w:lang w:eastAsia="ar-SA"/>
        </w:rPr>
        <w:t xml:space="preserve">          </w:t>
      </w:r>
      <w:r w:rsidRPr="00851373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2E59D6E" w14:textId="77777777" w:rsidR="00851373" w:rsidRPr="00851373" w:rsidRDefault="00851373" w:rsidP="008513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DD54ED7" w14:textId="77777777" w:rsidR="00851373" w:rsidRPr="00851373" w:rsidRDefault="00851373" w:rsidP="008513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851373">
        <w:rPr>
          <w:sz w:val="28"/>
          <w:szCs w:val="28"/>
          <w:lang w:eastAsia="ar-SA"/>
        </w:rPr>
        <w:t>В И Р І Ш И В:</w:t>
      </w:r>
    </w:p>
    <w:p w14:paraId="5B3E6BB1" w14:textId="77777777" w:rsidR="00851373" w:rsidRPr="00851373" w:rsidRDefault="00851373" w:rsidP="008513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4B63A20" w14:textId="77777777" w:rsidR="00851373" w:rsidRPr="00851373" w:rsidRDefault="00851373" w:rsidP="00851373">
      <w:pPr>
        <w:jc w:val="both"/>
        <w:rPr>
          <w:color w:val="000000"/>
          <w:sz w:val="28"/>
          <w:szCs w:val="28"/>
          <w:lang w:eastAsia="uk-UA"/>
        </w:rPr>
      </w:pPr>
      <w:r w:rsidRPr="00851373">
        <w:rPr>
          <w:sz w:val="28"/>
          <w:szCs w:val="28"/>
          <w:lang w:eastAsia="ar-SA"/>
        </w:rPr>
        <w:t>1. Затвердити кошторисну документацію на «</w:t>
      </w:r>
      <w:r w:rsidRPr="00851373">
        <w:rPr>
          <w:color w:val="000000"/>
          <w:sz w:val="28"/>
          <w:szCs w:val="28"/>
          <w:lang w:eastAsia="uk-UA"/>
        </w:rPr>
        <w:t>Капітальний ремонт класу гурткової роботи та заміна міжкімнатних дверей у будинку дитячої та юнацької творчості за адресою: вул. І.Франка,1 у м. Винники»</w:t>
      </w:r>
    </w:p>
    <w:p w14:paraId="5DE0826A" w14:textId="77777777" w:rsidR="00851373" w:rsidRPr="00851373" w:rsidRDefault="00851373" w:rsidP="00851373">
      <w:pPr>
        <w:jc w:val="both"/>
        <w:rPr>
          <w:color w:val="000000"/>
          <w:sz w:val="28"/>
          <w:szCs w:val="28"/>
          <w:lang w:eastAsia="uk-UA"/>
        </w:rPr>
      </w:pPr>
    </w:p>
    <w:p w14:paraId="08F7FD78" w14:textId="77777777" w:rsidR="00851373" w:rsidRPr="00851373" w:rsidRDefault="00851373" w:rsidP="00851373">
      <w:pPr>
        <w:jc w:val="both"/>
        <w:rPr>
          <w:sz w:val="28"/>
          <w:szCs w:val="28"/>
          <w:lang w:eastAsia="ar-SA"/>
        </w:rPr>
      </w:pPr>
      <w:r w:rsidRPr="00851373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2CC399B8" w14:textId="77777777" w:rsidR="00851373" w:rsidRPr="00851373" w:rsidRDefault="00851373" w:rsidP="0085137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6ECF95D" w14:textId="77777777" w:rsidR="00851373" w:rsidRPr="00851373" w:rsidRDefault="00851373" w:rsidP="0085137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3A0E545" w14:textId="77777777" w:rsidR="00851373" w:rsidRPr="00851373" w:rsidRDefault="00851373" w:rsidP="0085137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851373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CFA831" w14:textId="77777777" w:rsidR="007461E8" w:rsidRDefault="007461E8">
      <w:r>
        <w:separator/>
      </w:r>
    </w:p>
  </w:endnote>
  <w:endnote w:type="continuationSeparator" w:id="0">
    <w:p w14:paraId="59816C0A" w14:textId="77777777" w:rsidR="007461E8" w:rsidRDefault="00746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01B366" w14:textId="77777777" w:rsidR="007461E8" w:rsidRDefault="007461E8">
      <w:r>
        <w:separator/>
      </w:r>
    </w:p>
  </w:footnote>
  <w:footnote w:type="continuationSeparator" w:id="0">
    <w:p w14:paraId="54A77D0E" w14:textId="77777777" w:rsidR="007461E8" w:rsidRDefault="00746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61E8"/>
    <w:rsid w:val="00747C36"/>
    <w:rsid w:val="007D3399"/>
    <w:rsid w:val="007E1906"/>
    <w:rsid w:val="00844DE4"/>
    <w:rsid w:val="00851373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2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6771D-1AC0-4569-B55A-AEBAFF25E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872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2024-07-26T12:48:00Z</dcterms:modified>
</cp:coreProperties>
</file>