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  у будинку по вул.Сухомлинського, 8"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32E895" w14:textId="77777777" w:rsidR="00733271" w:rsidRPr="00733271" w:rsidRDefault="00733271" w:rsidP="00733271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733271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4118241" w14:textId="77777777" w:rsidR="00733271" w:rsidRPr="00733271" w:rsidRDefault="00733271" w:rsidP="007332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EBEE7A2" w14:textId="77777777" w:rsidR="00733271" w:rsidRPr="00733271" w:rsidRDefault="00733271" w:rsidP="007332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33271">
        <w:rPr>
          <w:sz w:val="28"/>
          <w:szCs w:val="28"/>
          <w:lang w:eastAsia="ar-SA"/>
        </w:rPr>
        <w:t>В И Р І Ш И В:</w:t>
      </w:r>
    </w:p>
    <w:p w14:paraId="3CC8FA88" w14:textId="77777777" w:rsidR="00733271" w:rsidRPr="00733271" w:rsidRDefault="00733271" w:rsidP="007332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5401498" w14:textId="77777777" w:rsidR="00733271" w:rsidRPr="00733271" w:rsidRDefault="00733271" w:rsidP="00733271">
      <w:pPr>
        <w:jc w:val="both"/>
        <w:rPr>
          <w:sz w:val="28"/>
          <w:szCs w:val="28"/>
          <w:lang w:eastAsia="ar-SA"/>
        </w:rPr>
      </w:pPr>
      <w:r w:rsidRPr="00733271">
        <w:rPr>
          <w:sz w:val="28"/>
          <w:szCs w:val="28"/>
          <w:lang w:eastAsia="ar-SA"/>
        </w:rPr>
        <w:t>1. Затвердити кошторисну документацію «</w:t>
      </w:r>
      <w:r w:rsidRPr="00733271">
        <w:rPr>
          <w:sz w:val="28"/>
          <w:szCs w:val="28"/>
          <w:lang w:val="ru-RU" w:eastAsia="ar-SA"/>
        </w:rPr>
        <w:t xml:space="preserve">Капітальний ремонт </w:t>
      </w:r>
      <w:r w:rsidRPr="00733271">
        <w:rPr>
          <w:sz w:val="28"/>
          <w:szCs w:val="28"/>
          <w:lang w:eastAsia="ar-SA"/>
        </w:rPr>
        <w:t xml:space="preserve">покрівлі даху у </w:t>
      </w:r>
      <w:r w:rsidRPr="00733271">
        <w:rPr>
          <w:sz w:val="28"/>
          <w:szCs w:val="28"/>
          <w:lang w:val="ru-RU" w:eastAsia="ar-SA"/>
        </w:rPr>
        <w:t>будинк</w:t>
      </w:r>
      <w:r w:rsidRPr="00733271">
        <w:rPr>
          <w:sz w:val="28"/>
          <w:szCs w:val="28"/>
          <w:lang w:eastAsia="ar-SA"/>
        </w:rPr>
        <w:t>у</w:t>
      </w:r>
      <w:r w:rsidRPr="00733271">
        <w:rPr>
          <w:sz w:val="28"/>
          <w:szCs w:val="28"/>
          <w:lang w:val="ru-RU" w:eastAsia="ar-SA"/>
        </w:rPr>
        <w:t xml:space="preserve"> по вул.</w:t>
      </w:r>
      <w:r w:rsidRPr="00733271">
        <w:rPr>
          <w:sz w:val="28"/>
          <w:szCs w:val="28"/>
          <w:lang w:eastAsia="ar-SA"/>
        </w:rPr>
        <w:t>Сухомлинського</w:t>
      </w:r>
      <w:r w:rsidRPr="00733271">
        <w:rPr>
          <w:sz w:val="28"/>
          <w:szCs w:val="28"/>
          <w:lang w:val="ru-RU" w:eastAsia="ar-SA"/>
        </w:rPr>
        <w:t>,</w:t>
      </w:r>
      <w:r w:rsidRPr="00733271">
        <w:rPr>
          <w:sz w:val="28"/>
          <w:szCs w:val="28"/>
          <w:lang w:eastAsia="ar-SA"/>
        </w:rPr>
        <w:t>8»</w:t>
      </w:r>
    </w:p>
    <w:p w14:paraId="0662AEE3" w14:textId="77777777" w:rsidR="00733271" w:rsidRPr="00733271" w:rsidRDefault="00733271" w:rsidP="00733271">
      <w:pPr>
        <w:jc w:val="both"/>
        <w:rPr>
          <w:color w:val="000000"/>
          <w:sz w:val="28"/>
          <w:szCs w:val="28"/>
          <w:lang w:eastAsia="uk-UA"/>
        </w:rPr>
      </w:pPr>
    </w:p>
    <w:p w14:paraId="12DBFFA0" w14:textId="77777777" w:rsidR="00733271" w:rsidRPr="00733271" w:rsidRDefault="00733271" w:rsidP="00733271">
      <w:pPr>
        <w:jc w:val="both"/>
        <w:rPr>
          <w:sz w:val="28"/>
          <w:szCs w:val="28"/>
          <w:lang w:eastAsia="ar-SA"/>
        </w:rPr>
      </w:pPr>
      <w:r w:rsidRPr="00733271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1CEA69B4" w14:textId="77777777" w:rsidR="00733271" w:rsidRPr="00733271" w:rsidRDefault="00733271" w:rsidP="0073327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67E5EA4A" w14:textId="77777777" w:rsidR="00733271" w:rsidRPr="00733271" w:rsidRDefault="00733271" w:rsidP="0073327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7A5A1928" w14:textId="77777777" w:rsidR="00733271" w:rsidRPr="00733271" w:rsidRDefault="00733271" w:rsidP="0073327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6D841288" w14:textId="77777777" w:rsidR="00733271" w:rsidRPr="00733271" w:rsidRDefault="00733271" w:rsidP="0073327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7EC7E71C" w14:textId="77777777" w:rsidR="00733271" w:rsidRPr="00733271" w:rsidRDefault="00733271" w:rsidP="00733271">
      <w:pPr>
        <w:suppressAutoHyphens/>
        <w:jc w:val="both"/>
        <w:rPr>
          <w:szCs w:val="24"/>
          <w:lang w:val="ru-RU" w:eastAsia="ar-SA"/>
        </w:rPr>
      </w:pPr>
    </w:p>
    <w:p w14:paraId="55FA192D" w14:textId="77777777" w:rsidR="00733271" w:rsidRPr="00733271" w:rsidRDefault="00733271" w:rsidP="0073327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76A4C4DC" w14:textId="77777777" w:rsidR="00733271" w:rsidRPr="00733271" w:rsidRDefault="00733271" w:rsidP="00733271">
      <w:pPr>
        <w:suppressAutoHyphens/>
        <w:ind w:left="720"/>
        <w:contextualSpacing/>
        <w:jc w:val="both"/>
        <w:rPr>
          <w:szCs w:val="24"/>
          <w:lang w:eastAsia="ar-SA"/>
        </w:rPr>
      </w:pPr>
      <w:r w:rsidRPr="00733271">
        <w:rPr>
          <w:szCs w:val="24"/>
          <w:lang w:eastAsia="ar-SA"/>
        </w:rPr>
        <w:t>Міський голова                                                                 Квурт В.Л.</w:t>
      </w:r>
    </w:p>
    <w:p w14:paraId="2A21333E" w14:textId="77777777" w:rsidR="00733271" w:rsidRPr="00733271" w:rsidRDefault="00733271" w:rsidP="0073327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56B7AD29" w14:textId="77777777" w:rsidR="00733271" w:rsidRPr="00733271" w:rsidRDefault="00733271" w:rsidP="00733271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1404A" w14:textId="77777777" w:rsidR="0087750F" w:rsidRDefault="0087750F">
      <w:r>
        <w:separator/>
      </w:r>
    </w:p>
  </w:endnote>
  <w:endnote w:type="continuationSeparator" w:id="0">
    <w:p w14:paraId="43F79B87" w14:textId="77777777" w:rsidR="0087750F" w:rsidRDefault="00877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D0E90" w14:textId="77777777" w:rsidR="0087750F" w:rsidRDefault="0087750F">
      <w:r>
        <w:separator/>
      </w:r>
    </w:p>
  </w:footnote>
  <w:footnote w:type="continuationSeparator" w:id="0">
    <w:p w14:paraId="7FC57771" w14:textId="77777777" w:rsidR="0087750F" w:rsidRDefault="00877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33271"/>
    <w:rsid w:val="0074539A"/>
    <w:rsid w:val="00747C36"/>
    <w:rsid w:val="007D3399"/>
    <w:rsid w:val="007E1906"/>
    <w:rsid w:val="00844DE4"/>
    <w:rsid w:val="00872FDE"/>
    <w:rsid w:val="0087750F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1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49DEF-9064-4D82-964E-18373E54A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2024-07-29T12:05:00Z</dcterms:modified>
</cp:coreProperties>
</file>