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алеї №3   кладовища по вул. Проектованій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4A0DAC3" w14:textId="77777777" w:rsidR="00DD0095" w:rsidRPr="00DD0095" w:rsidRDefault="00DD0095" w:rsidP="00DD009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D0095">
        <w:rPr>
          <w:rFonts w:eastAsia="Calibri"/>
          <w:szCs w:val="24"/>
          <w:lang w:eastAsia="en-US"/>
        </w:rPr>
        <w:t xml:space="preserve">          </w:t>
      </w:r>
      <w:bookmarkStart w:id="1" w:name="_GoBack"/>
      <w:r w:rsidRPr="00DD0095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79F51A0B" w14:textId="77777777" w:rsidR="00DD0095" w:rsidRPr="00DD0095" w:rsidRDefault="00DD0095" w:rsidP="00DD009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AF50278" w14:textId="77777777" w:rsidR="00DD0095" w:rsidRPr="00DD0095" w:rsidRDefault="00DD0095" w:rsidP="00DD009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D0095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346C93C8" w14:textId="77777777" w:rsidR="00DD0095" w:rsidRPr="00DD0095" w:rsidRDefault="00DD0095" w:rsidP="00DD0095">
      <w:pPr>
        <w:rPr>
          <w:rFonts w:eastAsia="Calibri"/>
          <w:sz w:val="28"/>
          <w:szCs w:val="28"/>
          <w:lang w:eastAsia="en-US"/>
        </w:rPr>
      </w:pPr>
      <w:r w:rsidRPr="00DD0095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алеї №3 кладовища по вул. Проектованій у м. Винники»</w:t>
      </w:r>
    </w:p>
    <w:p w14:paraId="446E1F7F" w14:textId="77777777" w:rsidR="00DD0095" w:rsidRPr="00DD0095" w:rsidRDefault="00DD0095" w:rsidP="00DD0095">
      <w:pPr>
        <w:rPr>
          <w:rFonts w:eastAsia="Calibri"/>
          <w:sz w:val="28"/>
          <w:szCs w:val="28"/>
          <w:lang w:eastAsia="en-US"/>
        </w:rPr>
      </w:pPr>
    </w:p>
    <w:p w14:paraId="4FBB1BAF" w14:textId="77777777" w:rsidR="00DD0095" w:rsidRPr="00DD0095" w:rsidRDefault="00DD0095" w:rsidP="00DD009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D0095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821EC87" w14:textId="77777777" w:rsidR="00DD0095" w:rsidRPr="00DD0095" w:rsidRDefault="00DD0095" w:rsidP="00DD009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287BDCB9" w14:textId="77777777" w:rsidR="00DD0095" w:rsidRPr="00DD0095" w:rsidRDefault="00DD0095" w:rsidP="00DD0095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DD0095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bookmarkEnd w:id="1"/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B65A24" w14:textId="77777777" w:rsidR="001A4DDA" w:rsidRDefault="001A4DDA">
      <w:r>
        <w:separator/>
      </w:r>
    </w:p>
  </w:endnote>
  <w:endnote w:type="continuationSeparator" w:id="0">
    <w:p w14:paraId="1557CE5E" w14:textId="77777777" w:rsidR="001A4DDA" w:rsidRDefault="001A4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3AC7CB" w14:textId="77777777" w:rsidR="001A4DDA" w:rsidRDefault="001A4DDA">
      <w:r>
        <w:separator/>
      </w:r>
    </w:p>
  </w:footnote>
  <w:footnote w:type="continuationSeparator" w:id="0">
    <w:p w14:paraId="0D77B625" w14:textId="77777777" w:rsidR="001A4DDA" w:rsidRDefault="001A4D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A4DDA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0095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738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69523-1108-4C0C-9F3A-51BA29F68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887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2024-07-26T12:42:00Z</dcterms:modified>
</cp:coreProperties>
</file>