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 на "Капітальний ремонт проїзду від вул.Пушкіна   до церкви "рівноапостольного князя Володимира   Великого"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39DBA3" w14:textId="77777777" w:rsidR="00224A2D" w:rsidRPr="00224A2D" w:rsidRDefault="00224A2D" w:rsidP="00224A2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24A2D">
        <w:rPr>
          <w:rFonts w:eastAsia="Calibri"/>
          <w:szCs w:val="24"/>
          <w:lang w:eastAsia="en-US"/>
        </w:rPr>
        <w:t xml:space="preserve">          </w:t>
      </w:r>
      <w:r w:rsidRPr="00224A2D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9ABFD8A" w14:textId="77777777" w:rsidR="00224A2D" w:rsidRPr="00224A2D" w:rsidRDefault="00224A2D" w:rsidP="00224A2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62A84C2" w14:textId="77777777" w:rsidR="00224A2D" w:rsidRPr="00224A2D" w:rsidRDefault="00224A2D" w:rsidP="00224A2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24A2D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2833AFFD" w14:textId="77777777" w:rsidR="00224A2D" w:rsidRPr="00224A2D" w:rsidRDefault="00224A2D" w:rsidP="00224A2D">
      <w:pPr>
        <w:rPr>
          <w:rFonts w:eastAsia="Calibri"/>
          <w:sz w:val="28"/>
          <w:szCs w:val="28"/>
          <w:lang w:eastAsia="en-US"/>
        </w:rPr>
      </w:pPr>
      <w:r w:rsidRPr="00224A2D">
        <w:rPr>
          <w:rFonts w:eastAsia="Calibri"/>
          <w:sz w:val="28"/>
          <w:szCs w:val="28"/>
          <w:lang w:eastAsia="en-US"/>
        </w:rPr>
        <w:t>1. Затвердити  кошторисну документацію на «Капітальний ремонт проїзду від вул.Пушкіна до церкви «рівноапостольного князя Володимира Великого» у м.Винники».</w:t>
      </w:r>
    </w:p>
    <w:p w14:paraId="61F34883" w14:textId="77777777" w:rsidR="00224A2D" w:rsidRPr="00224A2D" w:rsidRDefault="00224A2D" w:rsidP="00224A2D">
      <w:pPr>
        <w:rPr>
          <w:rFonts w:eastAsia="Calibri"/>
          <w:sz w:val="28"/>
          <w:szCs w:val="28"/>
          <w:lang w:eastAsia="en-US"/>
        </w:rPr>
      </w:pPr>
    </w:p>
    <w:p w14:paraId="4D31ADFE" w14:textId="77777777" w:rsidR="00224A2D" w:rsidRPr="00224A2D" w:rsidRDefault="00224A2D" w:rsidP="00224A2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24A2D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5ECD267" w14:textId="77777777" w:rsidR="00224A2D" w:rsidRPr="00224A2D" w:rsidRDefault="00224A2D" w:rsidP="00224A2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1C471E0" w14:textId="2B6BE3A6" w:rsidR="00213958" w:rsidRPr="00224A2D" w:rsidRDefault="00224A2D" w:rsidP="00224A2D">
      <w:pPr>
        <w:spacing w:after="200" w:line="276" w:lineRule="auto"/>
        <w:rPr>
          <w:sz w:val="28"/>
          <w:szCs w:val="28"/>
        </w:rPr>
      </w:pPr>
      <w:r w:rsidRPr="00224A2D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  <w:bookmarkStart w:id="1" w:name="_GoBack"/>
      <w:bookmarkEnd w:id="1"/>
    </w:p>
    <w:sectPr w:rsidR="00213958" w:rsidRPr="00224A2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BBD3B" w14:textId="77777777" w:rsidR="00B75916" w:rsidRDefault="00B75916">
      <w:r>
        <w:separator/>
      </w:r>
    </w:p>
  </w:endnote>
  <w:endnote w:type="continuationSeparator" w:id="0">
    <w:p w14:paraId="0047B76C" w14:textId="77777777" w:rsidR="00B75916" w:rsidRDefault="00B75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B62A43" w14:textId="77777777" w:rsidR="00B75916" w:rsidRDefault="00B75916">
      <w:r>
        <w:separator/>
      </w:r>
    </w:p>
  </w:footnote>
  <w:footnote w:type="continuationSeparator" w:id="0">
    <w:p w14:paraId="1FDA4F9F" w14:textId="77777777" w:rsidR="00B75916" w:rsidRDefault="00B75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4A2D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5916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18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1D3A3-A15A-477E-AC47-13026D284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2024-07-29T12:03:00Z</dcterms:modified>
</cp:coreProperties>
</file>