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фасаду  будинку №1А по вул.Івасюка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766409" w14:textId="77777777" w:rsidR="00D35D00" w:rsidRPr="00D35D00" w:rsidRDefault="00D35D00" w:rsidP="00D35D00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D35D0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2E8756C" w14:textId="77777777" w:rsidR="00D35D00" w:rsidRPr="00D35D00" w:rsidRDefault="00D35D00" w:rsidP="00D35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AEDAD5E" w14:textId="77777777" w:rsidR="00D35D00" w:rsidRPr="00D35D00" w:rsidRDefault="00D35D00" w:rsidP="00D35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D35D00">
        <w:rPr>
          <w:sz w:val="28"/>
          <w:szCs w:val="28"/>
          <w:lang w:eastAsia="ar-SA"/>
        </w:rPr>
        <w:t>В И Р І Ш И В:</w:t>
      </w:r>
    </w:p>
    <w:p w14:paraId="5B20AFA9" w14:textId="77777777" w:rsidR="00D35D00" w:rsidRPr="00D35D00" w:rsidRDefault="00D35D00" w:rsidP="00D35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FFFCF4C" w14:textId="77777777" w:rsidR="00D35D00" w:rsidRPr="00D35D00" w:rsidRDefault="00D35D00" w:rsidP="00D35D00">
      <w:pPr>
        <w:jc w:val="both"/>
        <w:rPr>
          <w:sz w:val="28"/>
          <w:szCs w:val="28"/>
          <w:lang w:eastAsia="ar-SA"/>
        </w:rPr>
      </w:pPr>
      <w:r w:rsidRPr="00D35D00">
        <w:rPr>
          <w:sz w:val="28"/>
          <w:szCs w:val="28"/>
          <w:lang w:eastAsia="ar-SA"/>
        </w:rPr>
        <w:t>1. Затвердити кошторисну документацію «</w:t>
      </w:r>
      <w:r w:rsidRPr="00D35D00">
        <w:rPr>
          <w:sz w:val="28"/>
          <w:szCs w:val="28"/>
          <w:lang w:val="ru-RU" w:eastAsia="ar-SA"/>
        </w:rPr>
        <w:t xml:space="preserve">Капітальний ремонт </w:t>
      </w:r>
      <w:r w:rsidRPr="00D35D00">
        <w:rPr>
          <w:sz w:val="28"/>
          <w:szCs w:val="28"/>
          <w:lang w:eastAsia="ar-SA"/>
        </w:rPr>
        <w:t xml:space="preserve">фасаду </w:t>
      </w:r>
      <w:r w:rsidRPr="00D35D00">
        <w:rPr>
          <w:sz w:val="28"/>
          <w:szCs w:val="28"/>
          <w:lang w:val="ru-RU" w:eastAsia="ar-SA"/>
        </w:rPr>
        <w:t>будинк</w:t>
      </w:r>
      <w:r w:rsidRPr="00D35D00">
        <w:rPr>
          <w:sz w:val="28"/>
          <w:szCs w:val="28"/>
          <w:lang w:eastAsia="ar-SA"/>
        </w:rPr>
        <w:t>у</w:t>
      </w:r>
      <w:r w:rsidRPr="00D35D00">
        <w:rPr>
          <w:sz w:val="28"/>
          <w:szCs w:val="28"/>
          <w:lang w:val="ru-RU" w:eastAsia="ar-SA"/>
        </w:rPr>
        <w:t xml:space="preserve"> </w:t>
      </w:r>
      <w:r w:rsidRPr="00D35D00">
        <w:rPr>
          <w:sz w:val="28"/>
          <w:szCs w:val="28"/>
          <w:lang w:eastAsia="ar-SA"/>
        </w:rPr>
        <w:t xml:space="preserve">№1А </w:t>
      </w:r>
      <w:r w:rsidRPr="00D35D00">
        <w:rPr>
          <w:sz w:val="28"/>
          <w:szCs w:val="28"/>
          <w:lang w:val="ru-RU" w:eastAsia="ar-SA"/>
        </w:rPr>
        <w:t>по вул.</w:t>
      </w:r>
      <w:r w:rsidRPr="00D35D00">
        <w:rPr>
          <w:sz w:val="28"/>
          <w:szCs w:val="28"/>
          <w:lang w:eastAsia="ar-SA"/>
        </w:rPr>
        <w:t>Івасюка у м.Винники»</w:t>
      </w:r>
    </w:p>
    <w:p w14:paraId="4FD693CD" w14:textId="77777777" w:rsidR="00D35D00" w:rsidRDefault="00D35D00" w:rsidP="00D35D00">
      <w:pPr>
        <w:jc w:val="both"/>
        <w:rPr>
          <w:sz w:val="28"/>
          <w:szCs w:val="28"/>
          <w:lang w:eastAsia="ar-SA"/>
        </w:rPr>
      </w:pPr>
    </w:p>
    <w:p w14:paraId="63C05579" w14:textId="68BDAE5A" w:rsidR="00D35D00" w:rsidRPr="00D35D00" w:rsidRDefault="00D35D00" w:rsidP="00D35D00">
      <w:pPr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D35D00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649BEC01" w14:textId="77777777" w:rsidR="00D35D00" w:rsidRPr="00D35D00" w:rsidRDefault="00D35D00" w:rsidP="00D35D0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CB9D587" w14:textId="77777777" w:rsidR="00D35D00" w:rsidRPr="00D35D00" w:rsidRDefault="00D35D00" w:rsidP="00D35D0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E1B787" w14:textId="77777777" w:rsidR="00D35D00" w:rsidRPr="00D35D00" w:rsidRDefault="00D35D00" w:rsidP="00D35D00">
      <w:pPr>
        <w:suppressAutoHyphens/>
        <w:ind w:left="720"/>
        <w:contextualSpacing/>
        <w:jc w:val="both"/>
        <w:rPr>
          <w:szCs w:val="24"/>
          <w:lang w:eastAsia="ar-SA"/>
        </w:rPr>
      </w:pPr>
      <w:r w:rsidRPr="00D35D00">
        <w:rPr>
          <w:sz w:val="28"/>
          <w:szCs w:val="28"/>
          <w:lang w:eastAsia="ar-SA"/>
        </w:rPr>
        <w:t>Міський голова                                                                 Квурт В.Л</w:t>
      </w:r>
      <w:r w:rsidRPr="00D35D00">
        <w:rPr>
          <w:szCs w:val="24"/>
          <w:lang w:eastAsia="ar-SA"/>
        </w:rPr>
        <w:t>.</w:t>
      </w:r>
    </w:p>
    <w:p w14:paraId="4B4A5D88" w14:textId="77777777" w:rsidR="00D35D00" w:rsidRPr="00D35D00" w:rsidRDefault="00D35D00" w:rsidP="00D35D00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7EF2F9AE" w14:textId="77777777" w:rsidR="00D35D00" w:rsidRPr="00D35D00" w:rsidRDefault="00D35D00" w:rsidP="00D35D00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4A617FCC" w14:textId="77777777" w:rsidR="00D35D00" w:rsidRPr="00D35D00" w:rsidRDefault="00D35D00" w:rsidP="00D35D00">
      <w:pPr>
        <w:suppressAutoHyphens/>
        <w:rPr>
          <w:b/>
          <w:szCs w:val="24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29986" w14:textId="77777777" w:rsidR="00992298" w:rsidRDefault="00992298">
      <w:r>
        <w:separator/>
      </w:r>
    </w:p>
  </w:endnote>
  <w:endnote w:type="continuationSeparator" w:id="0">
    <w:p w14:paraId="1B148CD9" w14:textId="77777777" w:rsidR="00992298" w:rsidRDefault="00992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A2FEC" w14:textId="77777777" w:rsidR="00992298" w:rsidRDefault="00992298">
      <w:r>
        <w:separator/>
      </w:r>
    </w:p>
  </w:footnote>
  <w:footnote w:type="continuationSeparator" w:id="0">
    <w:p w14:paraId="0B6745FF" w14:textId="77777777" w:rsidR="00992298" w:rsidRDefault="00992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2298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5D00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3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B93A0-F82C-40CE-AD7B-3952603F9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2024-07-29T12:06:00Z</dcterms:modified>
</cp:coreProperties>
</file>