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""Капітальний ремонт фасаду  будинку №1Б по вул.Івасюка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6D6019" w14:textId="77777777" w:rsidR="009F1263" w:rsidRPr="009F1263" w:rsidRDefault="009F1263" w:rsidP="009F1263">
      <w:pPr>
        <w:suppressAutoHyphens/>
        <w:jc w:val="both"/>
        <w:rPr>
          <w:sz w:val="28"/>
          <w:szCs w:val="28"/>
          <w:lang w:eastAsia="ar-SA"/>
        </w:rPr>
      </w:pPr>
      <w:r w:rsidRPr="009F1263">
        <w:rPr>
          <w:szCs w:val="24"/>
          <w:lang w:eastAsia="ar-SA"/>
        </w:rPr>
        <w:t xml:space="preserve">          </w:t>
      </w:r>
      <w:r w:rsidRPr="009F126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B0CA954" w14:textId="77777777" w:rsidR="009F1263" w:rsidRPr="009F1263" w:rsidRDefault="009F1263" w:rsidP="009F12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FC8B3EF" w14:textId="77777777" w:rsidR="009F1263" w:rsidRPr="009F1263" w:rsidRDefault="009F1263" w:rsidP="009F12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9F1263">
        <w:rPr>
          <w:sz w:val="28"/>
          <w:szCs w:val="28"/>
          <w:lang w:eastAsia="ar-SA"/>
        </w:rPr>
        <w:t>В И Р І Ш И В:</w:t>
      </w:r>
    </w:p>
    <w:p w14:paraId="51ABCF69" w14:textId="77777777" w:rsidR="009F1263" w:rsidRPr="009F1263" w:rsidRDefault="009F1263" w:rsidP="009F12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740C516" w14:textId="77777777" w:rsidR="009F1263" w:rsidRPr="009F1263" w:rsidRDefault="009F1263" w:rsidP="009F1263">
      <w:pPr>
        <w:jc w:val="both"/>
        <w:rPr>
          <w:sz w:val="28"/>
          <w:szCs w:val="28"/>
          <w:lang w:eastAsia="ar-SA"/>
        </w:rPr>
      </w:pPr>
      <w:r w:rsidRPr="009F1263">
        <w:rPr>
          <w:sz w:val="28"/>
          <w:szCs w:val="28"/>
          <w:lang w:eastAsia="ar-SA"/>
        </w:rPr>
        <w:t>1. Затвердити кошторисну документацію «</w:t>
      </w:r>
      <w:r w:rsidRPr="009F1263">
        <w:rPr>
          <w:sz w:val="28"/>
          <w:szCs w:val="28"/>
          <w:lang w:val="ru-RU" w:eastAsia="ar-SA"/>
        </w:rPr>
        <w:t xml:space="preserve">Капітальний ремонт </w:t>
      </w:r>
      <w:r w:rsidRPr="009F1263">
        <w:rPr>
          <w:sz w:val="28"/>
          <w:szCs w:val="28"/>
          <w:lang w:eastAsia="ar-SA"/>
        </w:rPr>
        <w:t xml:space="preserve">фасаду </w:t>
      </w:r>
      <w:r w:rsidRPr="009F1263">
        <w:rPr>
          <w:sz w:val="28"/>
          <w:szCs w:val="28"/>
          <w:lang w:val="ru-RU" w:eastAsia="ar-SA"/>
        </w:rPr>
        <w:t>будинк</w:t>
      </w:r>
      <w:r w:rsidRPr="009F1263">
        <w:rPr>
          <w:sz w:val="28"/>
          <w:szCs w:val="28"/>
          <w:lang w:eastAsia="ar-SA"/>
        </w:rPr>
        <w:t>у</w:t>
      </w:r>
      <w:r w:rsidRPr="009F1263">
        <w:rPr>
          <w:sz w:val="28"/>
          <w:szCs w:val="28"/>
          <w:lang w:val="ru-RU" w:eastAsia="ar-SA"/>
        </w:rPr>
        <w:t xml:space="preserve"> </w:t>
      </w:r>
      <w:r w:rsidRPr="009F1263">
        <w:rPr>
          <w:sz w:val="28"/>
          <w:szCs w:val="28"/>
          <w:lang w:eastAsia="ar-SA"/>
        </w:rPr>
        <w:t xml:space="preserve">№1Б </w:t>
      </w:r>
      <w:r w:rsidRPr="009F1263">
        <w:rPr>
          <w:sz w:val="28"/>
          <w:szCs w:val="28"/>
          <w:lang w:val="ru-RU" w:eastAsia="ar-SA"/>
        </w:rPr>
        <w:t>по вул.</w:t>
      </w:r>
      <w:r w:rsidRPr="009F1263">
        <w:rPr>
          <w:sz w:val="28"/>
          <w:szCs w:val="28"/>
          <w:lang w:eastAsia="ar-SA"/>
        </w:rPr>
        <w:t>Івасюка у м.Винники»</w:t>
      </w:r>
    </w:p>
    <w:p w14:paraId="1AD5C3F2" w14:textId="77777777" w:rsidR="009F1263" w:rsidRPr="009F1263" w:rsidRDefault="009F1263" w:rsidP="009F1263">
      <w:pPr>
        <w:jc w:val="both"/>
        <w:rPr>
          <w:sz w:val="28"/>
          <w:szCs w:val="28"/>
          <w:lang w:eastAsia="ar-SA"/>
        </w:rPr>
      </w:pPr>
    </w:p>
    <w:p w14:paraId="15CAE46C" w14:textId="77777777" w:rsidR="009F1263" w:rsidRPr="009F1263" w:rsidRDefault="009F1263" w:rsidP="009F1263">
      <w:pPr>
        <w:jc w:val="both"/>
        <w:rPr>
          <w:sz w:val="28"/>
          <w:szCs w:val="28"/>
          <w:lang w:eastAsia="ar-SA"/>
        </w:rPr>
      </w:pPr>
      <w:r w:rsidRPr="009F1263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23A9BDFB" w14:textId="77777777" w:rsidR="009F1263" w:rsidRPr="009F1263" w:rsidRDefault="009F1263" w:rsidP="009F126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1EA093F" w14:textId="77777777" w:rsidR="009F1263" w:rsidRPr="009F1263" w:rsidRDefault="009F1263" w:rsidP="009F126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A717F2B" w14:textId="77777777" w:rsidR="009F1263" w:rsidRPr="009F1263" w:rsidRDefault="009F1263" w:rsidP="009F126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81B1D6C" w14:textId="77777777" w:rsidR="009F1263" w:rsidRPr="009F1263" w:rsidRDefault="009F1263" w:rsidP="009F126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3448F01" w14:textId="77777777" w:rsidR="009F1263" w:rsidRPr="009F1263" w:rsidRDefault="009F1263" w:rsidP="009F126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9F1263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18AE2" w14:textId="77777777" w:rsidR="00772D8D" w:rsidRDefault="00772D8D">
      <w:r>
        <w:separator/>
      </w:r>
    </w:p>
  </w:endnote>
  <w:endnote w:type="continuationSeparator" w:id="0">
    <w:p w14:paraId="22AAE555" w14:textId="77777777" w:rsidR="00772D8D" w:rsidRDefault="00772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C6E3D" w14:textId="77777777" w:rsidR="00772D8D" w:rsidRDefault="00772D8D">
      <w:r>
        <w:separator/>
      </w:r>
    </w:p>
  </w:footnote>
  <w:footnote w:type="continuationSeparator" w:id="0">
    <w:p w14:paraId="1B7B174D" w14:textId="77777777" w:rsidR="00772D8D" w:rsidRDefault="00772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2D8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1263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1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2BAC5-0F11-49E4-A806-6A93B9B26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2024-07-29T12:11:00Z</dcterms:modified>
</cp:coreProperties>
</file>