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9633BE3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КП РС "Меморіал"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6F67C7" w14:textId="77777777" w:rsidR="00C01851" w:rsidRPr="00C01851" w:rsidRDefault="00C01851" w:rsidP="00C018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C01851">
        <w:rPr>
          <w:sz w:val="28"/>
          <w:szCs w:val="28"/>
          <w:lang w:eastAsia="ar-SA"/>
        </w:rPr>
        <w:t xml:space="preserve">З метою дотримання  санітарно-епідеміологічних  норм,  на виконання   додаткових заходів реагування  в умовах гострої  респіраторної хвороби, спричиненої короновірусом </w:t>
      </w:r>
      <w:r w:rsidRPr="00C01851">
        <w:rPr>
          <w:sz w:val="28"/>
          <w:szCs w:val="28"/>
          <w:lang w:val="en-US" w:eastAsia="ar-SA"/>
        </w:rPr>
        <w:t>Covid</w:t>
      </w:r>
      <w:r w:rsidRPr="00C01851">
        <w:rPr>
          <w:sz w:val="28"/>
          <w:szCs w:val="28"/>
          <w:lang w:eastAsia="ar-SA"/>
        </w:rPr>
        <w:t>-19, керуючись пунктами п.2 та п.5 статті 60 Закону України «Про місцеве самоврядування в Україні», відповідно до Бюджетного кодексу України,   виконавчий комітет Винниківської міської ради</w:t>
      </w:r>
    </w:p>
    <w:p w14:paraId="44ED19FB" w14:textId="77777777" w:rsidR="00C01851" w:rsidRPr="00C01851" w:rsidRDefault="00C01851" w:rsidP="00C018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70A801C" w14:textId="77777777" w:rsidR="00C01851" w:rsidRPr="00C01851" w:rsidRDefault="00C01851" w:rsidP="00C018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8E1886A" w14:textId="77777777" w:rsidR="00C01851" w:rsidRPr="00C01851" w:rsidRDefault="00C01851" w:rsidP="00C018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C01851">
        <w:rPr>
          <w:sz w:val="28"/>
          <w:szCs w:val="28"/>
          <w:lang w:eastAsia="ar-SA"/>
        </w:rPr>
        <w:t>В И Р І Ш И В:</w:t>
      </w:r>
    </w:p>
    <w:p w14:paraId="0F3B26F9" w14:textId="77777777" w:rsidR="00C01851" w:rsidRPr="00C01851" w:rsidRDefault="00C01851" w:rsidP="00C018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B84706F" w14:textId="77777777" w:rsidR="00C01851" w:rsidRPr="00C01851" w:rsidRDefault="00C01851" w:rsidP="00C01851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C01851">
        <w:rPr>
          <w:sz w:val="28"/>
          <w:szCs w:val="28"/>
          <w:lang w:eastAsia="ar-SA"/>
        </w:rPr>
        <w:t xml:space="preserve">Виконавчому комітету Винниківської міської ради передати безоплатно на баланс  КП РС “ Меморіал”  </w:t>
      </w:r>
    </w:p>
    <w:p w14:paraId="19471D47" w14:textId="17D749B7" w:rsidR="00C01851" w:rsidRPr="00C01851" w:rsidRDefault="00C01851" w:rsidP="00C01851">
      <w:pPr>
        <w:suppressAutoHyphens/>
        <w:ind w:left="426"/>
        <w:rPr>
          <w:sz w:val="28"/>
          <w:szCs w:val="28"/>
          <w:lang w:eastAsia="ar-SA"/>
        </w:rPr>
      </w:pPr>
      <w:r w:rsidRPr="00C01851">
        <w:rPr>
          <w:sz w:val="28"/>
          <w:szCs w:val="28"/>
          <w:lang w:eastAsia="ar-SA"/>
        </w:rPr>
        <w:t xml:space="preserve">     -  респіратор   </w:t>
      </w:r>
      <w:r w:rsidRPr="00C01851">
        <w:rPr>
          <w:sz w:val="28"/>
          <w:szCs w:val="28"/>
          <w:lang w:val="en-US" w:eastAsia="ar-SA"/>
        </w:rPr>
        <w:t>Kompass</w:t>
      </w:r>
      <w:r w:rsidRPr="00C01851">
        <w:rPr>
          <w:sz w:val="28"/>
          <w:szCs w:val="28"/>
          <w:lang w:eastAsia="ar-SA"/>
        </w:rPr>
        <w:t xml:space="preserve">  А</w:t>
      </w:r>
      <w:r w:rsidRPr="00C01851">
        <w:rPr>
          <w:sz w:val="28"/>
          <w:szCs w:val="28"/>
          <w:lang w:val="en-US" w:eastAsia="ar-SA"/>
        </w:rPr>
        <w:t>R</w:t>
      </w:r>
      <w:r w:rsidRPr="00C01851">
        <w:rPr>
          <w:sz w:val="28"/>
          <w:szCs w:val="28"/>
          <w:lang w:eastAsia="ar-SA"/>
        </w:rPr>
        <w:t xml:space="preserve">Т 4740000332  в кількості 40 шт. ( сорок  ) на суму 3800,00  ( три тисячі  вісімсот ) грн. </w:t>
      </w:r>
    </w:p>
    <w:p w14:paraId="583AEA15" w14:textId="726F6EFC" w:rsidR="00C01851" w:rsidRPr="00C01851" w:rsidRDefault="00C01851" w:rsidP="00C01851">
      <w:pPr>
        <w:suppressAutoHyphens/>
        <w:ind w:left="786"/>
        <w:contextualSpacing/>
        <w:jc w:val="both"/>
        <w:rPr>
          <w:sz w:val="28"/>
          <w:szCs w:val="28"/>
          <w:lang w:eastAsia="ar-SA"/>
        </w:rPr>
      </w:pPr>
      <w:r w:rsidRPr="00C01851">
        <w:rPr>
          <w:sz w:val="28"/>
          <w:szCs w:val="28"/>
          <w:lang w:eastAsia="ar-SA"/>
        </w:rPr>
        <w:t xml:space="preserve">- Клін Стрім дезінфекційний засіб, рідина 1л  в кількості  30  (тридцять )  </w:t>
      </w:r>
      <w:r>
        <w:rPr>
          <w:sz w:val="28"/>
          <w:szCs w:val="28"/>
          <w:lang w:eastAsia="ar-SA"/>
        </w:rPr>
        <w:t xml:space="preserve"> шт.   суму   </w:t>
      </w:r>
      <w:r w:rsidRPr="00C01851">
        <w:rPr>
          <w:sz w:val="28"/>
          <w:szCs w:val="28"/>
          <w:lang w:eastAsia="ar-SA"/>
        </w:rPr>
        <w:t>3462,00 грн. (три  тисячі  чотириста шістдесят дві  грн. 00 коп.)</w:t>
      </w:r>
    </w:p>
    <w:p w14:paraId="2E24C3BA" w14:textId="260841B4" w:rsidR="00C01851" w:rsidRPr="00C01851" w:rsidRDefault="00C01851" w:rsidP="00C01851">
      <w:pPr>
        <w:jc w:val="both"/>
        <w:rPr>
          <w:rFonts w:ascii="Calibri" w:hAnsi="Calibri" w:cs="Calibri"/>
          <w:color w:val="000000"/>
          <w:sz w:val="28"/>
          <w:szCs w:val="28"/>
          <w:lang w:eastAsia="uk-UA"/>
        </w:rPr>
      </w:pPr>
      <w:r w:rsidRPr="00C01851">
        <w:rPr>
          <w:sz w:val="28"/>
          <w:szCs w:val="28"/>
          <w:lang w:eastAsia="ar-SA"/>
        </w:rPr>
        <w:t xml:space="preserve">             - </w:t>
      </w:r>
      <w:r w:rsidRPr="00C01851">
        <w:rPr>
          <w:color w:val="000000"/>
          <w:sz w:val="28"/>
          <w:szCs w:val="28"/>
          <w:lang w:eastAsia="uk-UA"/>
        </w:rPr>
        <w:t xml:space="preserve">респіратор ЗМVFlex 9101Е  в кількості   20 шт.( двадцять )  на суму  </w:t>
      </w:r>
      <w:r>
        <w:rPr>
          <w:color w:val="000000"/>
          <w:sz w:val="28"/>
          <w:szCs w:val="28"/>
          <w:lang w:eastAsia="uk-UA"/>
        </w:rPr>
        <w:t xml:space="preserve">   </w:t>
      </w:r>
      <w:r w:rsidRPr="00C01851">
        <w:rPr>
          <w:color w:val="000000"/>
          <w:sz w:val="28"/>
          <w:szCs w:val="28"/>
          <w:lang w:eastAsia="uk-UA"/>
        </w:rPr>
        <w:t>960,00 грн. (дев’ятсот   шістдесят  грн.)</w:t>
      </w:r>
    </w:p>
    <w:p w14:paraId="53758F82" w14:textId="77777777" w:rsidR="00C01851" w:rsidRPr="00C01851" w:rsidRDefault="00C01851" w:rsidP="00C01851">
      <w:pPr>
        <w:suppressAutoHyphens/>
        <w:jc w:val="both"/>
        <w:rPr>
          <w:sz w:val="28"/>
          <w:szCs w:val="28"/>
          <w:lang w:eastAsia="ar-SA"/>
        </w:rPr>
      </w:pPr>
    </w:p>
    <w:p w14:paraId="48CA7DA1" w14:textId="771562C5" w:rsidR="00C01851" w:rsidRPr="00C01851" w:rsidRDefault="00C01851" w:rsidP="002309EE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C01851">
        <w:rPr>
          <w:sz w:val="28"/>
          <w:szCs w:val="28"/>
          <w:lang w:eastAsia="ar-SA"/>
        </w:rPr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КП РС « Меморіал ».</w:t>
      </w:r>
    </w:p>
    <w:p w14:paraId="1B425338" w14:textId="77777777" w:rsidR="00C01851" w:rsidRPr="00C01851" w:rsidRDefault="00C01851" w:rsidP="00C0185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3F968E2" w14:textId="77777777" w:rsidR="00C01851" w:rsidRPr="00C01851" w:rsidRDefault="00C01851" w:rsidP="00C0185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C01851">
        <w:rPr>
          <w:sz w:val="28"/>
          <w:szCs w:val="28"/>
          <w:lang w:eastAsia="ar-SA"/>
        </w:rPr>
        <w:t>Міський голова                                                                         В.Л.Квурт</w:t>
      </w:r>
    </w:p>
    <w:p w14:paraId="72399A50" w14:textId="77777777" w:rsidR="00C01851" w:rsidRPr="00C01851" w:rsidRDefault="00C01851" w:rsidP="00C01851">
      <w:pPr>
        <w:suppressAutoHyphens/>
        <w:rPr>
          <w:b/>
          <w:sz w:val="28"/>
          <w:szCs w:val="28"/>
          <w:lang w:eastAsia="ar-SA"/>
        </w:rPr>
      </w:pPr>
    </w:p>
    <w:p w14:paraId="26E1E4B4" w14:textId="77777777" w:rsidR="00C01851" w:rsidRPr="00C01851" w:rsidRDefault="00C01851" w:rsidP="00C01851">
      <w:pPr>
        <w:suppressAutoHyphens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575848" w14:textId="77777777" w:rsidR="00C77118" w:rsidRDefault="00C77118">
      <w:r>
        <w:separator/>
      </w:r>
    </w:p>
  </w:endnote>
  <w:endnote w:type="continuationSeparator" w:id="0">
    <w:p w14:paraId="1CD8AD3D" w14:textId="77777777" w:rsidR="00C77118" w:rsidRDefault="00C7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E04706" w14:textId="77777777" w:rsidR="00C77118" w:rsidRDefault="00C77118">
      <w:r>
        <w:separator/>
      </w:r>
    </w:p>
  </w:footnote>
  <w:footnote w:type="continuationSeparator" w:id="0">
    <w:p w14:paraId="73AF5B47" w14:textId="77777777" w:rsidR="00C77118" w:rsidRDefault="00C77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1851"/>
    <w:rsid w:val="00C0271E"/>
    <w:rsid w:val="00C05FE0"/>
    <w:rsid w:val="00C32C7D"/>
    <w:rsid w:val="00C42F0B"/>
    <w:rsid w:val="00C4619E"/>
    <w:rsid w:val="00C77118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1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08608-EBFC-40CF-A31B-87D038B96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957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2024-07-08T11:42:00Z</dcterms:modified>
</cp:coreProperties>
</file>