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30.04.2020р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безоплатну передачу   матеріальних цінностей    МКП "Винниківське"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1C4CB1D" w14:textId="372FA851" w:rsidR="0090152B" w:rsidRPr="0090152B" w:rsidRDefault="0090152B" w:rsidP="009015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ab/>
      </w:r>
      <w:r w:rsidRPr="0090152B">
        <w:rPr>
          <w:sz w:val="28"/>
          <w:szCs w:val="28"/>
          <w:lang w:eastAsia="ar-SA"/>
        </w:rPr>
        <w:t xml:space="preserve">З метою дотримання  санітарно-епідеміологічних  норм,  на виконання   додаткових заходів реагування  в умовах гострої  респіраторної хвороби, спричиненої короновірусом </w:t>
      </w:r>
      <w:r w:rsidRPr="0090152B">
        <w:rPr>
          <w:sz w:val="28"/>
          <w:szCs w:val="28"/>
          <w:lang w:val="en-US" w:eastAsia="ar-SA"/>
        </w:rPr>
        <w:t>Covid</w:t>
      </w:r>
      <w:r w:rsidRPr="0090152B">
        <w:rPr>
          <w:sz w:val="28"/>
          <w:szCs w:val="28"/>
          <w:lang w:eastAsia="ar-SA"/>
        </w:rPr>
        <w:t>-19, керуючись пунктами п.2 та п.5 статті 60 Закону України «Про місцеве самоврядування в Україні», відповідно до Бюджетного кодексу України,                         виконавчий комітет Винниківської міської ради</w:t>
      </w:r>
      <w:bookmarkStart w:id="1" w:name="_GoBack"/>
      <w:bookmarkEnd w:id="1"/>
    </w:p>
    <w:p w14:paraId="05B0F400" w14:textId="77777777" w:rsidR="0090152B" w:rsidRPr="0090152B" w:rsidRDefault="0090152B" w:rsidP="009015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708D5D05" w14:textId="77777777" w:rsidR="0090152B" w:rsidRPr="0090152B" w:rsidRDefault="0090152B" w:rsidP="009015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90152B">
        <w:rPr>
          <w:sz w:val="28"/>
          <w:szCs w:val="28"/>
          <w:lang w:eastAsia="ar-SA"/>
        </w:rPr>
        <w:t>В И Р І Ш И В:</w:t>
      </w:r>
    </w:p>
    <w:p w14:paraId="3AE47010" w14:textId="77777777" w:rsidR="0090152B" w:rsidRPr="0090152B" w:rsidRDefault="0090152B" w:rsidP="009015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68ABF079" w14:textId="77777777" w:rsidR="0090152B" w:rsidRPr="0090152B" w:rsidRDefault="0090152B" w:rsidP="0090152B">
      <w:pPr>
        <w:suppressAutoHyphens/>
        <w:jc w:val="both"/>
        <w:rPr>
          <w:sz w:val="28"/>
          <w:szCs w:val="28"/>
          <w:lang w:eastAsia="ar-SA"/>
        </w:rPr>
      </w:pPr>
      <w:r w:rsidRPr="0090152B">
        <w:rPr>
          <w:sz w:val="28"/>
          <w:szCs w:val="28"/>
          <w:lang w:eastAsia="ar-SA"/>
        </w:rPr>
        <w:t xml:space="preserve">1.  Виконавчому комітету Винниківської міської ради передати безоплатно на баланс  МКП      “ Винниківське”  </w:t>
      </w:r>
    </w:p>
    <w:p w14:paraId="42618ECB" w14:textId="3B77FA1A" w:rsidR="0090152B" w:rsidRPr="0090152B" w:rsidRDefault="0090152B" w:rsidP="0090152B">
      <w:pPr>
        <w:suppressAutoHyphens/>
        <w:rPr>
          <w:sz w:val="28"/>
          <w:szCs w:val="28"/>
          <w:lang w:eastAsia="ar-SA"/>
        </w:rPr>
      </w:pPr>
      <w:r w:rsidRPr="0090152B">
        <w:rPr>
          <w:sz w:val="28"/>
          <w:szCs w:val="28"/>
          <w:lang w:eastAsia="ar-SA"/>
        </w:rPr>
        <w:t xml:space="preserve">    -  респіратор   </w:t>
      </w:r>
      <w:r w:rsidRPr="0090152B">
        <w:rPr>
          <w:sz w:val="28"/>
          <w:szCs w:val="28"/>
          <w:lang w:val="en-US" w:eastAsia="ar-SA"/>
        </w:rPr>
        <w:t>Kompass</w:t>
      </w:r>
      <w:r w:rsidRPr="0090152B">
        <w:rPr>
          <w:sz w:val="28"/>
          <w:szCs w:val="28"/>
          <w:lang w:eastAsia="ar-SA"/>
        </w:rPr>
        <w:t xml:space="preserve">  А</w:t>
      </w:r>
      <w:r w:rsidRPr="0090152B">
        <w:rPr>
          <w:sz w:val="28"/>
          <w:szCs w:val="28"/>
          <w:lang w:val="en-US" w:eastAsia="ar-SA"/>
        </w:rPr>
        <w:t>R</w:t>
      </w:r>
      <w:r w:rsidRPr="0090152B">
        <w:rPr>
          <w:sz w:val="28"/>
          <w:szCs w:val="28"/>
          <w:lang w:eastAsia="ar-SA"/>
        </w:rPr>
        <w:t>Т 4740000332  в кількості 60 шт. (</w:t>
      </w:r>
      <w:r>
        <w:rPr>
          <w:sz w:val="28"/>
          <w:szCs w:val="28"/>
          <w:lang w:eastAsia="ar-SA"/>
        </w:rPr>
        <w:t xml:space="preserve"> шістдесят  ) на суму 5700,00 </w:t>
      </w:r>
      <w:r w:rsidRPr="0090152B">
        <w:rPr>
          <w:sz w:val="28"/>
          <w:szCs w:val="28"/>
          <w:lang w:eastAsia="ar-SA"/>
        </w:rPr>
        <w:t xml:space="preserve"> (п’ять тисяч  сімсот ) грн. </w:t>
      </w:r>
    </w:p>
    <w:p w14:paraId="33AFD418" w14:textId="010D529A" w:rsidR="0090152B" w:rsidRPr="0090152B" w:rsidRDefault="0090152B" w:rsidP="0090152B">
      <w:pPr>
        <w:suppressAutoHyphens/>
        <w:jc w:val="both"/>
        <w:rPr>
          <w:sz w:val="28"/>
          <w:szCs w:val="28"/>
          <w:lang w:eastAsia="ar-SA"/>
        </w:rPr>
      </w:pPr>
      <w:r w:rsidRPr="0090152B">
        <w:rPr>
          <w:sz w:val="28"/>
          <w:szCs w:val="28"/>
          <w:lang w:eastAsia="ar-SA"/>
        </w:rPr>
        <w:t xml:space="preserve">    - Клін Стрім дезінфекційний засіб, рідина 1л  в кількості  60 </w:t>
      </w:r>
      <w:r>
        <w:rPr>
          <w:sz w:val="28"/>
          <w:szCs w:val="28"/>
          <w:lang w:eastAsia="ar-SA"/>
        </w:rPr>
        <w:t xml:space="preserve"> (шістдесят)   шт.   суму   </w:t>
      </w:r>
      <w:r w:rsidRPr="0090152B">
        <w:rPr>
          <w:sz w:val="28"/>
          <w:szCs w:val="28"/>
          <w:lang w:eastAsia="ar-SA"/>
        </w:rPr>
        <w:t>6924,00 грн. ( шість    тисяч  дев’ятсот двадцять чотири  грн. 00 коп.)</w:t>
      </w:r>
    </w:p>
    <w:p w14:paraId="6F6E5694" w14:textId="5CA5BFE9" w:rsidR="0090152B" w:rsidRPr="0090152B" w:rsidRDefault="0090152B" w:rsidP="0090152B">
      <w:pPr>
        <w:jc w:val="both"/>
        <w:rPr>
          <w:rFonts w:ascii="Calibri" w:hAnsi="Calibri" w:cs="Calibri"/>
          <w:color w:val="000000"/>
          <w:sz w:val="28"/>
          <w:szCs w:val="28"/>
          <w:lang w:eastAsia="uk-UA"/>
        </w:rPr>
      </w:pPr>
      <w:r w:rsidRPr="0090152B">
        <w:rPr>
          <w:sz w:val="28"/>
          <w:szCs w:val="28"/>
          <w:lang w:eastAsia="ar-SA"/>
        </w:rPr>
        <w:t xml:space="preserve">    -  </w:t>
      </w:r>
      <w:r w:rsidRPr="0090152B">
        <w:rPr>
          <w:color w:val="000000"/>
          <w:sz w:val="28"/>
          <w:szCs w:val="28"/>
          <w:lang w:eastAsia="uk-UA"/>
        </w:rPr>
        <w:t>респіратор ЗМVFlex 9101Е  в кількості   40 шт.( сорок )  на суму 1920,00 грн. (одна тисяча дев’ятсот  двадцять  грн.)</w:t>
      </w:r>
    </w:p>
    <w:p w14:paraId="76FC6153" w14:textId="77777777" w:rsidR="0090152B" w:rsidRPr="0090152B" w:rsidRDefault="0090152B" w:rsidP="0090152B">
      <w:pPr>
        <w:suppressAutoHyphens/>
        <w:jc w:val="both"/>
        <w:rPr>
          <w:sz w:val="28"/>
          <w:szCs w:val="28"/>
          <w:lang w:eastAsia="ar-SA"/>
        </w:rPr>
      </w:pPr>
    </w:p>
    <w:p w14:paraId="4B2EAD34" w14:textId="77777777" w:rsidR="0090152B" w:rsidRPr="0090152B" w:rsidRDefault="0090152B" w:rsidP="0090152B">
      <w:pPr>
        <w:suppressAutoHyphens/>
        <w:jc w:val="both"/>
        <w:rPr>
          <w:sz w:val="28"/>
          <w:szCs w:val="28"/>
          <w:lang w:eastAsia="ar-SA"/>
        </w:rPr>
      </w:pPr>
      <w:r w:rsidRPr="0090152B">
        <w:rPr>
          <w:sz w:val="28"/>
          <w:szCs w:val="28"/>
          <w:lang w:eastAsia="ar-SA"/>
        </w:rPr>
        <w:t>2. Контроль за виконанням даного рішення покласти на начальника відділу фінансів та    економіки виконавчого комітету Винниківської міської ради та директора МКП  «Винниківське».</w:t>
      </w:r>
    </w:p>
    <w:p w14:paraId="58B78E10" w14:textId="77777777" w:rsidR="0090152B" w:rsidRPr="0090152B" w:rsidRDefault="0090152B" w:rsidP="0090152B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14D1E46A" w14:textId="77777777" w:rsidR="0090152B" w:rsidRPr="0090152B" w:rsidRDefault="0090152B" w:rsidP="0090152B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01C471E0" w14:textId="48491822" w:rsidR="00213958" w:rsidRPr="006F2805" w:rsidRDefault="0090152B" w:rsidP="0090152B">
      <w:pPr>
        <w:suppressAutoHyphens/>
        <w:ind w:left="720"/>
        <w:contextualSpacing/>
        <w:jc w:val="both"/>
        <w:rPr>
          <w:sz w:val="28"/>
          <w:szCs w:val="28"/>
        </w:rPr>
      </w:pPr>
      <w:r w:rsidRPr="0090152B">
        <w:rPr>
          <w:sz w:val="28"/>
          <w:szCs w:val="28"/>
          <w:lang w:eastAsia="ar-SA"/>
        </w:rPr>
        <w:t>Міський  голова                                                                        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4FFCC0" w14:textId="77777777" w:rsidR="00C93C30" w:rsidRDefault="00C93C30">
      <w:r>
        <w:separator/>
      </w:r>
    </w:p>
  </w:endnote>
  <w:endnote w:type="continuationSeparator" w:id="0">
    <w:p w14:paraId="36224C9D" w14:textId="77777777" w:rsidR="00C93C30" w:rsidRDefault="00C93C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565F5A" w14:textId="77777777" w:rsidR="00C93C30" w:rsidRDefault="00C93C30">
      <w:r>
        <w:separator/>
      </w:r>
    </w:p>
  </w:footnote>
  <w:footnote w:type="continuationSeparator" w:id="0">
    <w:p w14:paraId="4E480703" w14:textId="77777777" w:rsidR="00C93C30" w:rsidRDefault="00C93C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152B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93C30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29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1CAC21-72D3-4DF7-BEA7-E21C29E398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987</Words>
  <Characters>564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2024-07-08T11:39:00Z</dcterms:modified>
</cp:coreProperties>
</file>