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Калинова (к/н 4610160300:06:001:0028)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7E7D40" w14:textId="77777777" w:rsidR="00F23439" w:rsidRPr="00F23439" w:rsidRDefault="00F23439" w:rsidP="00F2343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F23439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196529155 від 16.01.2020р.), довідку ОКП «БТІ та ЕО» від 22.04.2020р. №1613, виконавчий комітет Винниківської міської ради –</w:t>
      </w:r>
    </w:p>
    <w:p w14:paraId="7497D717" w14:textId="77777777" w:rsidR="00F23439" w:rsidRPr="00F23439" w:rsidRDefault="00F23439" w:rsidP="00F2343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0237B34" w14:textId="77777777" w:rsidR="00F23439" w:rsidRPr="00F23439" w:rsidRDefault="00F23439" w:rsidP="00F23439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F234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C3A3874" w14:textId="77777777" w:rsidR="00F23439" w:rsidRPr="00F23439" w:rsidRDefault="00F23439" w:rsidP="00F2343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094ADAF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F234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F234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F234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4610160300:06:001:0028) у м. Винники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2D7D7E2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F234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F234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4610160300:06:001:0028) у м. Винники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D81D39E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F234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Калинова (к/н 4610160300:06:001:0028) у м. Винники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F234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Калинова, 6-а (к/н 4610160300:06:001:0028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18A01810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50C7D21D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F234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CD47422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D780EC6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F234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F234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F234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1DB9447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F234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FD4332B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ABBEE7D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F234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343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66B8DA3E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C997C80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343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074A1DA2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415F8F3E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A070AA1" w14:textId="77777777" w:rsidR="00F23439" w:rsidRPr="00F23439" w:rsidRDefault="00F23439" w:rsidP="00F2343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F2343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F2343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B2F7271" w14:textId="77777777" w:rsidR="00F23439" w:rsidRPr="00F23439" w:rsidRDefault="00F23439" w:rsidP="00F2343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6463C7A" w14:textId="77777777" w:rsidR="00F23439" w:rsidRPr="00F23439" w:rsidRDefault="00F23439" w:rsidP="00F2343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F8B15F1" w14:textId="77777777" w:rsidR="00F23439" w:rsidRPr="00F23439" w:rsidRDefault="00F23439" w:rsidP="00F2343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5D5C80C" w14:textId="77777777" w:rsidR="00F23439" w:rsidRPr="00F23439" w:rsidRDefault="00F23439" w:rsidP="00F23439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F2343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E39BF3" w14:textId="77777777" w:rsidR="008538D8" w:rsidRDefault="008538D8">
      <w:r>
        <w:separator/>
      </w:r>
    </w:p>
  </w:endnote>
  <w:endnote w:type="continuationSeparator" w:id="0">
    <w:p w14:paraId="010B52EF" w14:textId="77777777" w:rsidR="008538D8" w:rsidRDefault="00853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A51DD" w14:textId="77777777" w:rsidR="008538D8" w:rsidRDefault="008538D8">
      <w:r>
        <w:separator/>
      </w:r>
    </w:p>
  </w:footnote>
  <w:footnote w:type="continuationSeparator" w:id="0">
    <w:p w14:paraId="1BB9A794" w14:textId="77777777" w:rsidR="008538D8" w:rsidRDefault="00853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38D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3439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5A5A3-9F8E-45A6-B87D-7B43E4A87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2605</Words>
  <Characters>1485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2024-07-08T12:19:00Z</dcterms:modified>
</cp:coreProperties>
</file>