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479518" w14:textId="19CC64EE" w:rsidR="006514E1" w:rsidRPr="006514E1" w:rsidRDefault="006514E1" w:rsidP="006514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6514E1">
        <w:rPr>
          <w:sz w:val="28"/>
          <w:szCs w:val="28"/>
          <w:lang w:eastAsia="ar-SA"/>
        </w:rPr>
        <w:t xml:space="preserve">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6514E1">
        <w:rPr>
          <w:sz w:val="28"/>
          <w:szCs w:val="28"/>
          <w:lang w:val="en-US" w:eastAsia="ar-SA"/>
        </w:rPr>
        <w:t>Covid</w:t>
      </w:r>
      <w:r w:rsidRPr="006514E1">
        <w:rPr>
          <w:sz w:val="28"/>
          <w:szCs w:val="28"/>
          <w:lang w:eastAsia="ar-SA"/>
        </w:rPr>
        <w:t>-19,  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D2F8E76" w14:textId="77777777" w:rsidR="006514E1" w:rsidRPr="006514E1" w:rsidRDefault="006514E1" w:rsidP="006514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81CDABC" w14:textId="77777777" w:rsidR="006514E1" w:rsidRPr="006514E1" w:rsidRDefault="006514E1" w:rsidP="006514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>В И Р І Ш И В:</w:t>
      </w:r>
    </w:p>
    <w:p w14:paraId="33BDEE22" w14:textId="77777777" w:rsidR="006514E1" w:rsidRPr="006514E1" w:rsidRDefault="006514E1" w:rsidP="006514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8656F29" w14:textId="77777777" w:rsidR="006514E1" w:rsidRPr="006514E1" w:rsidRDefault="006514E1" w:rsidP="006514E1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ВКП «Добробут» матеріальні цінності, а саме :    </w:t>
      </w:r>
    </w:p>
    <w:p w14:paraId="1C83002E" w14:textId="0051C072" w:rsidR="006514E1" w:rsidRPr="006514E1" w:rsidRDefault="006514E1" w:rsidP="006514E1">
      <w:pPr>
        <w:jc w:val="both"/>
        <w:rPr>
          <w:color w:val="FF0000"/>
          <w:sz w:val="28"/>
          <w:szCs w:val="28"/>
          <w:lang w:eastAsia="ar-SA"/>
        </w:rPr>
      </w:pPr>
      <w:r w:rsidRPr="006514E1">
        <w:rPr>
          <w:color w:val="FF0000"/>
          <w:sz w:val="28"/>
          <w:szCs w:val="28"/>
          <w:lang w:eastAsia="ar-SA"/>
        </w:rPr>
        <w:t xml:space="preserve">        </w:t>
      </w:r>
      <w:r w:rsidRPr="006514E1">
        <w:rPr>
          <w:sz w:val="28"/>
          <w:szCs w:val="28"/>
          <w:lang w:eastAsia="ar-SA"/>
        </w:rPr>
        <w:t xml:space="preserve">-     респіратор  </w:t>
      </w:r>
      <w:r w:rsidRPr="006514E1">
        <w:rPr>
          <w:rFonts w:ascii="Calibri" w:hAnsi="Calibri" w:cs="Calibri"/>
          <w:sz w:val="28"/>
          <w:szCs w:val="28"/>
          <w:lang w:eastAsia="uk-UA"/>
        </w:rPr>
        <w:t xml:space="preserve"> </w:t>
      </w:r>
      <w:r w:rsidRPr="006514E1">
        <w:rPr>
          <w:color w:val="000000"/>
          <w:sz w:val="28"/>
          <w:szCs w:val="28"/>
          <w:lang w:eastAsia="uk-UA"/>
        </w:rPr>
        <w:t xml:space="preserve">ЗМVFlex </w:t>
      </w:r>
      <w:r w:rsidRPr="006514E1">
        <w:rPr>
          <w:sz w:val="28"/>
          <w:szCs w:val="28"/>
          <w:lang w:eastAsia="uk-UA"/>
        </w:rPr>
        <w:t xml:space="preserve">9101Е  </w:t>
      </w:r>
      <w:r w:rsidRPr="006514E1">
        <w:rPr>
          <w:sz w:val="28"/>
          <w:szCs w:val="28"/>
          <w:lang w:eastAsia="ar-SA"/>
        </w:rPr>
        <w:t>в кількості 50 шт. ( п’ятдесят ) на суму</w:t>
      </w:r>
      <w:r>
        <w:rPr>
          <w:sz w:val="28"/>
          <w:szCs w:val="28"/>
          <w:lang w:eastAsia="ar-SA"/>
        </w:rPr>
        <w:t xml:space="preserve"> </w:t>
      </w:r>
      <w:r w:rsidRPr="006514E1">
        <w:rPr>
          <w:sz w:val="28"/>
          <w:szCs w:val="28"/>
          <w:lang w:eastAsia="ar-SA"/>
        </w:rPr>
        <w:t xml:space="preserve">2400,00  грн. (дві тисячі  </w:t>
      </w:r>
      <w:r w:rsidRPr="006514E1">
        <w:rPr>
          <w:color w:val="FF0000"/>
          <w:sz w:val="28"/>
          <w:szCs w:val="28"/>
          <w:lang w:eastAsia="ar-SA"/>
        </w:rPr>
        <w:t xml:space="preserve"> </w:t>
      </w:r>
      <w:r w:rsidRPr="006514E1">
        <w:rPr>
          <w:sz w:val="28"/>
          <w:szCs w:val="28"/>
          <w:lang w:eastAsia="ar-SA"/>
        </w:rPr>
        <w:t>чотириста грн.00 коп.)</w:t>
      </w:r>
    </w:p>
    <w:p w14:paraId="68AAAF6A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>захист  для рук 500 мл. Спрей    в кількості  30 шт ( тридцять )  на суму 2952,00 (дві  тисячі дев’ятсот п’ятдесят дві  ) грн.</w:t>
      </w:r>
    </w:p>
    <w:p w14:paraId="77185304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труба ДУ 25х2,8 в кількості  6 (шість) м на суму 291,54 (двісті дев’яносто одна грн. 54 коп.) грн. </w:t>
      </w:r>
    </w:p>
    <w:p w14:paraId="7B35B4AA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color w:val="FF0000"/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 куля пустотіла  в кількості 4( чотири ) шт. на суму 28,00 грн.( двадцять  вісім   грн. 00 коп.)</w:t>
      </w:r>
    </w:p>
    <w:p w14:paraId="5660D378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 фарба  3в1 жовта   в кількості 4 ( чотири  ) шт. на суму 1160,00 грн.(одна   тисяча сто шістдесят  грн. 00 коп.)</w:t>
      </w:r>
    </w:p>
    <w:p w14:paraId="5B9D8A38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>щітка торцова в кількості 4 (чотири) шт  на суму 122,00 грн.( сто двадцять дві   грн. 00 коп.)</w:t>
      </w:r>
    </w:p>
    <w:p w14:paraId="45CC6833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>Пензлик 60мм  в кількості 2  ( дві) шт. на суму  40 грн.(  сорок   грн. 00 коп.)</w:t>
      </w:r>
    </w:p>
    <w:p w14:paraId="4DC64EE8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Розчинник 647 б/п  0,65 кг в кількості 3 (три) шт. на суму  156,00 грн. (   сто п’ятдесят шість грн.00 коп.) </w:t>
      </w:r>
    </w:p>
    <w:p w14:paraId="4BCE0714" w14:textId="77777777" w:rsidR="006514E1" w:rsidRPr="006514E1" w:rsidRDefault="006514E1" w:rsidP="006514E1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lastRenderedPageBreak/>
        <w:t xml:space="preserve">Рукавиці  в кількості 4 (чотири ) пари  на суму 62,00 ( шістдесят  дві  грн.00 коп.) </w:t>
      </w:r>
    </w:p>
    <w:p w14:paraId="217BC28E" w14:textId="58FA198E" w:rsidR="006514E1" w:rsidRPr="006514E1" w:rsidRDefault="006514E1" w:rsidP="006514E1">
      <w:pPr>
        <w:suppressAutoHyphens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        -     електроди зварювальні ф3  2,5 кг в кількості 1 (одна) упак. на  суму 185,00 грн.(сто  </w:t>
      </w:r>
      <w:bookmarkStart w:id="1" w:name="_GoBack"/>
      <w:bookmarkEnd w:id="1"/>
      <w:r w:rsidRPr="006514E1">
        <w:rPr>
          <w:sz w:val="28"/>
          <w:szCs w:val="28"/>
          <w:lang w:eastAsia="ar-SA"/>
        </w:rPr>
        <w:t xml:space="preserve">     вісімдесят п’ять грн.00 коп.)</w:t>
      </w:r>
    </w:p>
    <w:p w14:paraId="23E37B82" w14:textId="77777777" w:rsidR="006514E1" w:rsidRPr="006514E1" w:rsidRDefault="006514E1" w:rsidP="006514E1">
      <w:pPr>
        <w:suppressAutoHyphens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      2.     Контроль за виконанням даного рішення покласти на начальника відділу фінансів та економіки виконавчого комітету Винниківської міської ради та в.о. директора ВКП «Добробут».</w:t>
      </w:r>
    </w:p>
    <w:p w14:paraId="6905ED5C" w14:textId="77777777" w:rsidR="006514E1" w:rsidRPr="006514E1" w:rsidRDefault="006514E1" w:rsidP="006514E1">
      <w:pPr>
        <w:suppressAutoHyphens/>
        <w:jc w:val="both"/>
        <w:rPr>
          <w:sz w:val="28"/>
          <w:szCs w:val="28"/>
          <w:lang w:eastAsia="ar-SA"/>
        </w:rPr>
      </w:pPr>
    </w:p>
    <w:p w14:paraId="236FD909" w14:textId="77777777" w:rsidR="006514E1" w:rsidRPr="006514E1" w:rsidRDefault="006514E1" w:rsidP="006514E1">
      <w:pPr>
        <w:suppressAutoHyphens/>
        <w:jc w:val="both"/>
        <w:rPr>
          <w:sz w:val="28"/>
          <w:szCs w:val="28"/>
          <w:lang w:eastAsia="ar-SA"/>
        </w:rPr>
      </w:pPr>
    </w:p>
    <w:p w14:paraId="14E5F65A" w14:textId="77777777" w:rsidR="006514E1" w:rsidRPr="006514E1" w:rsidRDefault="006514E1" w:rsidP="006514E1">
      <w:pPr>
        <w:suppressAutoHyphens/>
        <w:jc w:val="both"/>
        <w:rPr>
          <w:sz w:val="28"/>
          <w:szCs w:val="28"/>
          <w:lang w:eastAsia="ar-SA"/>
        </w:rPr>
      </w:pPr>
      <w:r w:rsidRPr="006514E1">
        <w:rPr>
          <w:sz w:val="28"/>
          <w:szCs w:val="28"/>
          <w:lang w:eastAsia="ar-SA"/>
        </w:rPr>
        <w:t xml:space="preserve">                   Міський голова                                                                 В.Л.Квурт   </w:t>
      </w:r>
    </w:p>
    <w:p w14:paraId="01C471E0" w14:textId="77777777" w:rsidR="00213958" w:rsidRPr="006F2805" w:rsidRDefault="00213958" w:rsidP="006514E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402A9" w14:textId="77777777" w:rsidR="006103A0" w:rsidRDefault="006103A0">
      <w:r>
        <w:separator/>
      </w:r>
    </w:p>
  </w:endnote>
  <w:endnote w:type="continuationSeparator" w:id="0">
    <w:p w14:paraId="1F454E88" w14:textId="77777777" w:rsidR="006103A0" w:rsidRDefault="0061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8C4D9" w14:textId="77777777" w:rsidR="006103A0" w:rsidRDefault="006103A0">
      <w:r>
        <w:separator/>
      </w:r>
    </w:p>
  </w:footnote>
  <w:footnote w:type="continuationSeparator" w:id="0">
    <w:p w14:paraId="1A3F7062" w14:textId="77777777" w:rsidR="006103A0" w:rsidRDefault="00610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5A06CE4"/>
    <w:multiLevelType w:val="hybridMultilevel"/>
    <w:tmpl w:val="9AF4ED9C"/>
    <w:lvl w:ilvl="0" w:tplc="FF1C8AE2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03A0"/>
    <w:rsid w:val="00634E73"/>
    <w:rsid w:val="006514E1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1EE7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7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ADB77-3994-46A3-A45D-825B03835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2024-07-09T06:58:00Z</dcterms:modified>
</cp:coreProperties>
</file>