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22.05.2020р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тимчасове звільнення суб'єктів  господарювання від справляння плати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7655EBA" w14:textId="2714A75C" w:rsidR="002A1410" w:rsidRPr="002A1410" w:rsidRDefault="002A1410" w:rsidP="002A1410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У зв’</w:t>
      </w:r>
      <w:r w:rsidRPr="002A1410">
        <w:rPr>
          <w:rFonts w:eastAsia="Calibri"/>
          <w:sz w:val="28"/>
          <w:szCs w:val="28"/>
          <w:lang w:eastAsia="en-US"/>
        </w:rPr>
        <w:t>язку  із оголошенням карантину на всій території України та запровадження окремих обмежувальних заходів для запобігання поширенню на території України корорнавірусу (</w:t>
      </w:r>
      <w:r w:rsidRPr="002A1410">
        <w:rPr>
          <w:rFonts w:eastAsia="Calibri"/>
          <w:sz w:val="28"/>
          <w:szCs w:val="28"/>
          <w:lang w:val="en-US" w:eastAsia="en-US"/>
        </w:rPr>
        <w:t>COVID</w:t>
      </w:r>
      <w:r w:rsidRPr="002A1410">
        <w:rPr>
          <w:rFonts w:eastAsia="Calibri"/>
          <w:sz w:val="28"/>
          <w:szCs w:val="28"/>
          <w:lang w:eastAsia="en-US"/>
        </w:rPr>
        <w:t>-19) органи виконавчої влади разом з органами місцевого самоврядування  забезпечили  проведення  профілактичних та протиепідемічних заходів, а саме на час карантину призупинено роботу закладів громадського харчування, торгово-розважальних центрів, установ у сфері торгівлі та інших обєктів до покращення епідемічної ситуації. Керуючись «Порядком розміщення реклами в м. Винники (затвердженим рішенням Винниківської міської ради № 1169 від 20.12.2017 р.), Конституцією України, Законом  «Про місцеве самоврядування в Україні», Законом України «Про рекламу», Законом України від 17.03.2020 року № 533-ІХ  внесено зміни до законодавства України на підтримку платників податків на період здійснення заходів, спрямованих на запобігання винекненню та поширенню коронавірусної хвороби (</w:t>
      </w:r>
      <w:r w:rsidRPr="002A1410">
        <w:rPr>
          <w:rFonts w:eastAsia="Calibri"/>
          <w:sz w:val="28"/>
          <w:szCs w:val="28"/>
          <w:lang w:val="en-US" w:eastAsia="en-US"/>
        </w:rPr>
        <w:t>COVID</w:t>
      </w:r>
      <w:r w:rsidRPr="002A1410">
        <w:rPr>
          <w:rFonts w:eastAsia="Calibri"/>
          <w:sz w:val="28"/>
          <w:szCs w:val="28"/>
          <w:lang w:eastAsia="en-US"/>
        </w:rPr>
        <w:t xml:space="preserve">-19), виконавчий комітет Винниківської міської ради – </w:t>
      </w:r>
    </w:p>
    <w:p w14:paraId="06EFFE49" w14:textId="77777777" w:rsidR="002A1410" w:rsidRPr="002A1410" w:rsidRDefault="002A1410" w:rsidP="002A1410">
      <w:pPr>
        <w:jc w:val="both"/>
        <w:rPr>
          <w:rFonts w:eastAsia="Calibri"/>
          <w:sz w:val="28"/>
          <w:szCs w:val="28"/>
          <w:lang w:eastAsia="en-US"/>
        </w:rPr>
      </w:pPr>
    </w:p>
    <w:p w14:paraId="3FFADB9C" w14:textId="77777777" w:rsidR="002A1410" w:rsidRPr="002A1410" w:rsidRDefault="002A1410" w:rsidP="002A1410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2A1410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15C7C624" w14:textId="77777777" w:rsidR="002A1410" w:rsidRPr="002A1410" w:rsidRDefault="002A1410" w:rsidP="002A1410">
      <w:pPr>
        <w:ind w:left="720"/>
        <w:jc w:val="both"/>
        <w:rPr>
          <w:rFonts w:eastAsia="Calibri"/>
          <w:sz w:val="28"/>
          <w:szCs w:val="28"/>
          <w:lang w:eastAsia="en-US"/>
        </w:rPr>
      </w:pPr>
    </w:p>
    <w:p w14:paraId="2C091E15" w14:textId="77777777" w:rsidR="002A1410" w:rsidRPr="002A1410" w:rsidRDefault="002A1410" w:rsidP="002A1410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A1410">
        <w:rPr>
          <w:rFonts w:eastAsia="Calibri"/>
          <w:sz w:val="28"/>
          <w:szCs w:val="28"/>
          <w:lang w:eastAsia="en-US"/>
        </w:rPr>
        <w:t>Суб’єктам, що займаються рекламною діяльністю та займаються господарською діяльністю несуть значні збитки від відмови замовлень на час запровадження карантинних заходів відділу комунального господарства не нараховувати в травні плату згідно договорів на тимчасове користування місцями для розміщення рекламних конструкцій та договорів</w:t>
      </w:r>
      <w:r w:rsidRPr="002A1410">
        <w:rPr>
          <w:rFonts w:eastAsia="Calibri"/>
          <w:color w:val="000000"/>
          <w:sz w:val="28"/>
          <w:szCs w:val="28"/>
          <w:lang w:eastAsia="uk-UA"/>
        </w:rPr>
        <w:t xml:space="preserve"> на право тимчасового користування окремими конструктивними елементами благоустрою комунальної власності на умовах оренди для сезонної торгівлі</w:t>
      </w:r>
      <w:r w:rsidRPr="002A1410">
        <w:rPr>
          <w:rFonts w:eastAsia="Calibri"/>
          <w:sz w:val="28"/>
          <w:szCs w:val="28"/>
          <w:lang w:eastAsia="en-US"/>
        </w:rPr>
        <w:t>.</w:t>
      </w:r>
    </w:p>
    <w:p w14:paraId="74D3DEA6" w14:textId="77777777" w:rsidR="002A1410" w:rsidRPr="002A1410" w:rsidRDefault="002A1410" w:rsidP="002A1410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</w:rPr>
      </w:pPr>
      <w:r w:rsidRPr="002A1410">
        <w:rPr>
          <w:rFonts w:eastAsia="Calibri"/>
          <w:sz w:val="28"/>
          <w:szCs w:val="28"/>
          <w:lang w:eastAsia="en-US"/>
        </w:rPr>
        <w:lastRenderedPageBreak/>
        <w:t>Зобов’язати ВКП «Добробут» не нараховувати орендну плату у травні суб’єктам господарювання згідно договорів оренди нерухомого майна.</w:t>
      </w:r>
    </w:p>
    <w:p w14:paraId="7F116A08" w14:textId="77777777" w:rsidR="002A1410" w:rsidRPr="002A1410" w:rsidRDefault="002A1410" w:rsidP="002A1410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A1410">
        <w:rPr>
          <w:rFonts w:eastAsia="Calibri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0C2A8DA" w14:textId="6D4CBD80" w:rsidR="002A1410" w:rsidRPr="002A1410" w:rsidRDefault="002A1410" w:rsidP="002A1410">
      <w:pPr>
        <w:spacing w:after="200" w:line="276" w:lineRule="auto"/>
        <w:jc w:val="both"/>
        <w:rPr>
          <w:rFonts w:ascii="AGNewHandbook" w:eastAsia="Calibri" w:hAnsi="AGNewHandbook"/>
          <w:sz w:val="28"/>
          <w:szCs w:val="28"/>
          <w:lang w:eastAsia="en-US"/>
        </w:rPr>
      </w:pPr>
      <w:bookmarkStart w:id="1" w:name="_GoBack"/>
      <w:bookmarkEnd w:id="1"/>
      <w:r w:rsidRPr="002A1410">
        <w:rPr>
          <w:rFonts w:ascii="Calibri" w:eastAsia="Calibri" w:hAnsi="Calibri"/>
          <w:b/>
          <w:sz w:val="28"/>
          <w:szCs w:val="28"/>
          <w:lang w:eastAsia="en-US"/>
        </w:rPr>
        <w:t xml:space="preserve">  </w:t>
      </w:r>
      <w:r w:rsidRPr="002A1410">
        <w:rPr>
          <w:rFonts w:eastAsia="Calibri"/>
          <w:b/>
          <w:sz w:val="28"/>
          <w:szCs w:val="28"/>
          <w:lang w:eastAsia="en-US"/>
        </w:rPr>
        <w:t>Міський голова</w:t>
      </w:r>
      <w:r w:rsidRPr="002A1410">
        <w:rPr>
          <w:rFonts w:eastAsia="Calibri"/>
          <w:b/>
          <w:sz w:val="28"/>
          <w:szCs w:val="28"/>
          <w:lang w:eastAsia="en-US"/>
        </w:rPr>
        <w:tab/>
        <w:t xml:space="preserve">                     </w:t>
      </w:r>
      <w:r w:rsidRPr="002A1410">
        <w:rPr>
          <w:rFonts w:eastAsia="Calibri"/>
          <w:b/>
          <w:sz w:val="28"/>
          <w:szCs w:val="28"/>
          <w:lang w:eastAsia="en-US"/>
        </w:rPr>
        <w:tab/>
      </w:r>
      <w:r w:rsidRPr="002A1410">
        <w:rPr>
          <w:rFonts w:eastAsia="Calibri"/>
          <w:b/>
          <w:sz w:val="28"/>
          <w:szCs w:val="28"/>
          <w:lang w:eastAsia="en-US"/>
        </w:rPr>
        <w:tab/>
        <w:t xml:space="preserve">                        В.Л.Квурт  </w:t>
      </w:r>
      <w:r w:rsidRPr="002A1410">
        <w:rPr>
          <w:rFonts w:eastAsia="Calibri"/>
          <w:b/>
          <w:sz w:val="28"/>
          <w:szCs w:val="28"/>
          <w:lang w:val="ru-RU" w:eastAsia="en-US"/>
        </w:rPr>
        <w:t xml:space="preserve">    </w:t>
      </w:r>
      <w:r w:rsidRPr="002A1410">
        <w:rPr>
          <w:rFonts w:ascii="AGNewHandbook" w:eastAsia="Calibri" w:hAnsi="AGNewHandbook"/>
          <w:sz w:val="28"/>
          <w:szCs w:val="28"/>
          <w:lang w:eastAsia="en-US"/>
        </w:rPr>
        <w:t xml:space="preserve">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60A5CE" w14:textId="77777777" w:rsidR="001906E8" w:rsidRDefault="001906E8">
      <w:r>
        <w:separator/>
      </w:r>
    </w:p>
  </w:endnote>
  <w:endnote w:type="continuationSeparator" w:id="0">
    <w:p w14:paraId="4085E47C" w14:textId="77777777" w:rsidR="001906E8" w:rsidRDefault="00190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121364" w14:textId="77777777" w:rsidR="001906E8" w:rsidRDefault="001906E8">
      <w:r>
        <w:separator/>
      </w:r>
    </w:p>
  </w:footnote>
  <w:footnote w:type="continuationSeparator" w:id="0">
    <w:p w14:paraId="226B8078" w14:textId="77777777" w:rsidR="001906E8" w:rsidRDefault="001906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06E8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1410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91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64F317-FFAB-4BCE-B97B-8C4C17A52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1412</Words>
  <Characters>805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2024-07-09T07:37:00Z</dcterms:modified>
</cp:coreProperties>
</file>