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E571B78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</w:t>
            </w:r>
            <w:r w:rsidR="009743E2">
              <w:rPr>
                <w:b/>
                <w:sz w:val="28"/>
              </w:rPr>
              <w:t xml:space="preserve"> житлового будинку</w:t>
            </w:r>
            <w:r w:rsidRPr="00BE7A3D">
              <w:rPr>
                <w:b/>
                <w:sz w:val="28"/>
              </w:rPr>
              <w:t xml:space="preserve"> на земельній ділянці по вул. Калинова (к/н 4610160300:06:001:0171)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D74678" w14:textId="77777777" w:rsidR="009743E2" w:rsidRPr="009743E2" w:rsidRDefault="009743E2" w:rsidP="009743E2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9743E2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Глуховського А.Ю., беручи до уваги Витяг з Державного реєстру речових прав на нерухоме майно про реєстрацію права власності (і.н.в. 204606151 від 18.03.2020р.), довідку ОКП «БТІ та ЕО» від 22.04.2020р. №1614, виконавчий комітет Винниківської міської ради –</w:t>
      </w:r>
    </w:p>
    <w:p w14:paraId="25B7563E" w14:textId="77777777" w:rsidR="009743E2" w:rsidRPr="009743E2" w:rsidRDefault="009743E2" w:rsidP="009743E2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05744A8A" w14:textId="77777777" w:rsidR="009743E2" w:rsidRPr="009743E2" w:rsidRDefault="009743E2" w:rsidP="009743E2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9743E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595C4495" w14:textId="77777777" w:rsidR="009743E2" w:rsidRPr="009743E2" w:rsidRDefault="009743E2" w:rsidP="009743E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43BFE7AA" w14:textId="77777777" w:rsidR="009743E2" w:rsidRPr="009743E2" w:rsidRDefault="009743E2" w:rsidP="009743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9743E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9743E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Глуховському Андрію Юрійовичу будівельний паспорт забудови земельної ділянки на проектування та будівництво </w:t>
      </w:r>
      <w:r w:rsidRPr="009743E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Калинова (к/н 4610160300:06:001:0171) у м. Винники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4272EF0" w14:textId="77777777" w:rsidR="009743E2" w:rsidRPr="009743E2" w:rsidRDefault="009743E2" w:rsidP="009743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9743E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9743E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Калинова (к/н 4610160300:06:001:0171) у м. Винники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E408048" w14:textId="77777777" w:rsidR="009743E2" w:rsidRPr="009743E2" w:rsidRDefault="009743E2" w:rsidP="009743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9743E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9743E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Калинова (к/н 4610160300:06:001:0171) у м. Винники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9743E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Калинова, 8-а (к/н 4610160300:06:001:0171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6B8634DA" w14:textId="77777777" w:rsidR="009743E2" w:rsidRPr="009743E2" w:rsidRDefault="009743E2" w:rsidP="009743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Глуховського А.Ю.:</w:t>
      </w:r>
    </w:p>
    <w:p w14:paraId="16A68237" w14:textId="77777777" w:rsidR="009743E2" w:rsidRPr="009743E2" w:rsidRDefault="009743E2" w:rsidP="009743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9743E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0CDE2491" w14:textId="77777777" w:rsidR="009743E2" w:rsidRPr="009743E2" w:rsidRDefault="009743E2" w:rsidP="009743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12D8513" w14:textId="77777777" w:rsidR="009743E2" w:rsidRPr="009743E2" w:rsidRDefault="009743E2" w:rsidP="009743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9743E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9743E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9743E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A56FECD" w14:textId="77777777" w:rsidR="009743E2" w:rsidRPr="009743E2" w:rsidRDefault="009743E2" w:rsidP="009743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9743E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679AA3B" w14:textId="77777777" w:rsidR="009743E2" w:rsidRPr="009743E2" w:rsidRDefault="009743E2" w:rsidP="009743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44847645" w14:textId="77777777" w:rsidR="009743E2" w:rsidRPr="009743E2" w:rsidRDefault="009743E2" w:rsidP="009743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9743E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743E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28BA10EE" w14:textId="77777777" w:rsidR="009743E2" w:rsidRPr="009743E2" w:rsidRDefault="009743E2" w:rsidP="009743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05284877" w14:textId="77777777" w:rsidR="009743E2" w:rsidRPr="009743E2" w:rsidRDefault="009743E2" w:rsidP="009743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743E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Глуховському А.Ю., що будівельні роботи можна розпочинати тільки після отримання відповідних дозволів, згідно державних норм та правил.</w:t>
      </w:r>
    </w:p>
    <w:p w14:paraId="7570B413" w14:textId="77777777" w:rsidR="009743E2" w:rsidRPr="009743E2" w:rsidRDefault="009743E2" w:rsidP="009743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7FB93B9A" w14:textId="77777777" w:rsidR="009743E2" w:rsidRPr="009743E2" w:rsidRDefault="009743E2" w:rsidP="009743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0308925" w14:textId="77777777" w:rsidR="009743E2" w:rsidRPr="009743E2" w:rsidRDefault="009743E2" w:rsidP="009743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743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743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10A1034" w14:textId="77777777" w:rsidR="009743E2" w:rsidRPr="009743E2" w:rsidRDefault="009743E2" w:rsidP="009743E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A1C8AD5" w14:textId="77777777" w:rsidR="009743E2" w:rsidRPr="009743E2" w:rsidRDefault="009743E2" w:rsidP="009743E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40703D8" w14:textId="77777777" w:rsidR="009743E2" w:rsidRPr="009743E2" w:rsidRDefault="009743E2" w:rsidP="009743E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C2B2F9C" w14:textId="77777777" w:rsidR="009743E2" w:rsidRPr="009743E2" w:rsidRDefault="009743E2" w:rsidP="009743E2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9743E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9743E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743E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743E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743E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743E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743E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743E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743E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743E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A116AF" w14:textId="77777777" w:rsidR="00F65D3D" w:rsidRDefault="00F65D3D">
      <w:r>
        <w:separator/>
      </w:r>
    </w:p>
  </w:endnote>
  <w:endnote w:type="continuationSeparator" w:id="0">
    <w:p w14:paraId="21C71F6E" w14:textId="77777777" w:rsidR="00F65D3D" w:rsidRDefault="00F65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E0C613" w14:textId="77777777" w:rsidR="00F65D3D" w:rsidRDefault="00F65D3D">
      <w:r>
        <w:separator/>
      </w:r>
    </w:p>
  </w:footnote>
  <w:footnote w:type="continuationSeparator" w:id="0">
    <w:p w14:paraId="7459E609" w14:textId="77777777" w:rsidR="00F65D3D" w:rsidRDefault="00F65D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43E2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65D3D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7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08E0A0-4F5A-41E8-AD4B-4F167D8F1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2595</Words>
  <Characters>1480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2024-07-09T09:33:00Z</dcterms:modified>
</cp:coreProperties>
</file>