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FADFE7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видачу будівельного паспорта забудови земельної ділянки                          на проектування та будівництво індивідуального </w:t>
            </w:r>
            <w:r w:rsidR="00855AE2">
              <w:rPr>
                <w:b/>
                <w:sz w:val="28"/>
              </w:rPr>
              <w:t>житлового будинку</w:t>
            </w:r>
            <w:r w:rsidRPr="00BE7A3D">
              <w:rPr>
                <w:b/>
                <w:sz w:val="28"/>
              </w:rPr>
              <w:t xml:space="preserve"> на земельній ділянці по вул. Калинова (к/н 4610160300:06:001:0172)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95A4B7" w14:textId="77777777" w:rsidR="00855AE2" w:rsidRPr="00855AE2" w:rsidRDefault="00855AE2" w:rsidP="00855AE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Глуховського А.Ю., беручи до уваги Витяг з Державного реєстру речових прав на нерухоме майно про реєстрацію права власності (і.н.в. 204625315 від 18.03.2020р.), довідку ОКП «БТІ та ЕО» від 22.04.2020р. №1614, виконавчий комітет Винниківської міської ради –</w:t>
      </w:r>
    </w:p>
    <w:p w14:paraId="44DCED0D" w14:textId="77777777" w:rsidR="00855AE2" w:rsidRPr="00855AE2" w:rsidRDefault="00855AE2" w:rsidP="00855AE2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6A7EED21" w14:textId="77777777" w:rsidR="00855AE2" w:rsidRPr="00855AE2" w:rsidRDefault="00855AE2" w:rsidP="00855AE2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25BE9ED" w14:textId="77777777" w:rsidR="00855AE2" w:rsidRPr="00855AE2" w:rsidRDefault="00855AE2" w:rsidP="00855A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B29E1E5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Глуховському Андрію Юрійовичу будівельний паспорт забудови земельної ділянки на проектування та будівництво 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4610160300:06:001:0172) у м. Винники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0CBDBE4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Калинова (к/н 4610160300:06:001:0172) у м. Винники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7BFA188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Калинова (к/н 4610160300:06:001:0172) у м. Винники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Калинова, 8 (к/н 4610160300:06:001:0172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4DA4A0DE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Глуховського А.Ю.:</w:t>
      </w:r>
    </w:p>
    <w:p w14:paraId="3FBC42E9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45FAB74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5414D91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45499801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3594085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20D0636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8B3FB91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3BC6BB20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E2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Глуховському А.Ю., що будівельні роботи можна розпочинати тільки після отримання відповідних дозволів, згідно державних норм та правил.</w:t>
      </w:r>
    </w:p>
    <w:p w14:paraId="5205961D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B5CA80F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CA812E6" w14:textId="77777777" w:rsidR="00855AE2" w:rsidRPr="00855AE2" w:rsidRDefault="00855AE2" w:rsidP="00855AE2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55AE2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55AE2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E9FE64" w14:textId="77777777" w:rsidR="00855AE2" w:rsidRPr="00855AE2" w:rsidRDefault="00855AE2" w:rsidP="00855A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9D0E71E" w14:textId="77777777" w:rsidR="00855AE2" w:rsidRPr="00855AE2" w:rsidRDefault="00855AE2" w:rsidP="00855A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E3F4ADB" w14:textId="77777777" w:rsidR="00855AE2" w:rsidRPr="00855AE2" w:rsidRDefault="00855AE2" w:rsidP="00855AE2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D278F0C" w14:textId="77777777" w:rsidR="00855AE2" w:rsidRPr="00855AE2" w:rsidRDefault="00855AE2" w:rsidP="00855AE2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55AE2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10242" w14:textId="77777777" w:rsidR="00CE5193" w:rsidRDefault="00CE5193">
      <w:r>
        <w:separator/>
      </w:r>
    </w:p>
  </w:endnote>
  <w:endnote w:type="continuationSeparator" w:id="0">
    <w:p w14:paraId="28C1AF78" w14:textId="77777777" w:rsidR="00CE5193" w:rsidRDefault="00CE5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49243" w14:textId="77777777" w:rsidR="00CE5193" w:rsidRDefault="00CE5193">
      <w:r>
        <w:separator/>
      </w:r>
    </w:p>
  </w:footnote>
  <w:footnote w:type="continuationSeparator" w:id="0">
    <w:p w14:paraId="27A420F3" w14:textId="77777777" w:rsidR="00CE5193" w:rsidRDefault="00CE5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55AE2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19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201B2-C634-41F0-98AF-56DFC69A7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2594</Words>
  <Characters>1479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2024-07-09T09:38:00Z</dcterms:modified>
</cp:coreProperties>
</file>