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C4A706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каналізаційного т</w:t>
            </w:r>
            <w:r w:rsidR="00177407">
              <w:rPr>
                <w:b/>
                <w:sz w:val="28"/>
              </w:rPr>
              <w:t xml:space="preserve">рубопроводу по вул. Спортова у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4ED705" w14:textId="77777777" w:rsidR="00177407" w:rsidRPr="00177407" w:rsidRDefault="00177407" w:rsidP="00177407">
      <w:pPr>
        <w:ind w:firstLine="708"/>
        <w:jc w:val="both"/>
        <w:rPr>
          <w:sz w:val="28"/>
          <w:szCs w:val="28"/>
        </w:rPr>
      </w:pPr>
      <w:r w:rsidRPr="0017740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7740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7740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7740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A9BC870" w14:textId="77777777" w:rsidR="00177407" w:rsidRPr="00177407" w:rsidRDefault="00177407" w:rsidP="00177407">
      <w:pPr>
        <w:ind w:firstLine="708"/>
        <w:jc w:val="center"/>
        <w:rPr>
          <w:b/>
          <w:sz w:val="28"/>
          <w:szCs w:val="28"/>
        </w:rPr>
      </w:pPr>
    </w:p>
    <w:p w14:paraId="656540A2" w14:textId="77777777" w:rsidR="00177407" w:rsidRPr="00177407" w:rsidRDefault="00177407" w:rsidP="00177407">
      <w:pPr>
        <w:ind w:firstLine="708"/>
        <w:jc w:val="center"/>
        <w:rPr>
          <w:b/>
          <w:sz w:val="28"/>
          <w:szCs w:val="28"/>
        </w:rPr>
      </w:pPr>
      <w:r w:rsidRPr="00177407">
        <w:rPr>
          <w:b/>
          <w:sz w:val="28"/>
          <w:szCs w:val="28"/>
        </w:rPr>
        <w:t>ВИРІШИВ:</w:t>
      </w:r>
    </w:p>
    <w:p w14:paraId="786D7FC8" w14:textId="77777777" w:rsidR="00177407" w:rsidRPr="00177407" w:rsidRDefault="00177407" w:rsidP="00177407">
      <w:pPr>
        <w:jc w:val="both"/>
        <w:rPr>
          <w:b/>
          <w:sz w:val="28"/>
          <w:szCs w:val="28"/>
        </w:rPr>
      </w:pPr>
    </w:p>
    <w:p w14:paraId="1BCC224E" w14:textId="4B02B6A1" w:rsidR="00177407" w:rsidRPr="00177407" w:rsidRDefault="00177407" w:rsidP="00177407">
      <w:pPr>
        <w:ind w:right="-1"/>
        <w:jc w:val="both"/>
        <w:rPr>
          <w:b/>
          <w:sz w:val="28"/>
          <w:szCs w:val="28"/>
        </w:rPr>
      </w:pPr>
      <w:r w:rsidRPr="00177407">
        <w:rPr>
          <w:sz w:val="28"/>
          <w:szCs w:val="28"/>
        </w:rPr>
        <w:t>1.</w:t>
      </w:r>
      <w:r w:rsidRPr="00177407">
        <w:rPr>
          <w:b/>
          <w:sz w:val="28"/>
          <w:szCs w:val="28"/>
        </w:rPr>
        <w:tab/>
      </w:r>
      <w:r w:rsidRPr="00177407">
        <w:rPr>
          <w:sz w:val="28"/>
          <w:szCs w:val="28"/>
        </w:rPr>
        <w:t>Надати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>виконавчому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>комітету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каналізаційного трубопроводу</w:t>
      </w:r>
      <w:r w:rsidRPr="0017740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177407">
        <w:rPr>
          <w:sz w:val="28"/>
          <w:szCs w:val="28"/>
        </w:rPr>
        <w:t xml:space="preserve">  вул. Спортова у м. Винники.</w:t>
      </w:r>
    </w:p>
    <w:p w14:paraId="014CCD8D" w14:textId="25E434A5" w:rsidR="00177407" w:rsidRPr="00177407" w:rsidRDefault="00177407" w:rsidP="00177407">
      <w:pPr>
        <w:ind w:right="-1"/>
        <w:jc w:val="both"/>
        <w:rPr>
          <w:b/>
          <w:sz w:val="28"/>
          <w:szCs w:val="28"/>
        </w:rPr>
      </w:pPr>
      <w:r w:rsidRPr="00177407">
        <w:rPr>
          <w:sz w:val="28"/>
          <w:szCs w:val="28"/>
        </w:rPr>
        <w:t>2.</w:t>
      </w:r>
      <w:r w:rsidRPr="00177407">
        <w:rPr>
          <w:b/>
          <w:sz w:val="28"/>
          <w:szCs w:val="28"/>
        </w:rPr>
        <w:tab/>
      </w:r>
      <w:r w:rsidRPr="00177407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</w:t>
      </w:r>
      <w:r w:rsidRPr="00177407">
        <w:rPr>
          <w:sz w:val="28"/>
          <w:szCs w:val="28"/>
        </w:rPr>
        <w:t xml:space="preserve">  на проектування та нове каналізаційного трубопроводу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>по вул. Спортова у м. Винники.</w:t>
      </w:r>
    </w:p>
    <w:p w14:paraId="7A764B13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t>3.</w:t>
      </w:r>
      <w:r w:rsidRPr="0017740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72B023B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t>3.1.</w:t>
      </w:r>
      <w:r w:rsidRPr="00177407">
        <w:rPr>
          <w:b/>
          <w:sz w:val="28"/>
          <w:szCs w:val="28"/>
        </w:rPr>
        <w:tab/>
      </w:r>
      <w:r w:rsidRPr="00177407">
        <w:rPr>
          <w:sz w:val="28"/>
          <w:szCs w:val="28"/>
        </w:rPr>
        <w:t xml:space="preserve">Отримати у встановленому порядку технічні умови. </w:t>
      </w:r>
    </w:p>
    <w:p w14:paraId="380146DC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t>3.2.</w:t>
      </w:r>
      <w:r w:rsidRPr="0017740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4082CF5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t>3.3.</w:t>
      </w:r>
      <w:r w:rsidRPr="00177407">
        <w:rPr>
          <w:b/>
          <w:sz w:val="28"/>
          <w:szCs w:val="28"/>
        </w:rPr>
        <w:tab/>
      </w:r>
      <w:r w:rsidRPr="00177407">
        <w:rPr>
          <w:sz w:val="28"/>
          <w:szCs w:val="28"/>
        </w:rPr>
        <w:t>Зареєструвати в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>Департаменті</w:t>
      </w:r>
      <w:r w:rsidRPr="00177407">
        <w:rPr>
          <w:b/>
          <w:sz w:val="28"/>
          <w:szCs w:val="28"/>
        </w:rPr>
        <w:t xml:space="preserve"> </w:t>
      </w:r>
      <w:r w:rsidRPr="0017740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8B16DF8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lastRenderedPageBreak/>
        <w:t>3.4.</w:t>
      </w:r>
      <w:r w:rsidRPr="00177407">
        <w:rPr>
          <w:b/>
          <w:sz w:val="28"/>
          <w:szCs w:val="28"/>
        </w:rPr>
        <w:tab/>
      </w:r>
      <w:r w:rsidRPr="0017740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9D4C16B" w14:textId="77777777" w:rsidR="00177407" w:rsidRPr="00177407" w:rsidRDefault="00177407" w:rsidP="00177407">
      <w:pPr>
        <w:jc w:val="both"/>
        <w:rPr>
          <w:sz w:val="28"/>
          <w:szCs w:val="28"/>
        </w:rPr>
      </w:pPr>
      <w:r w:rsidRPr="00177407">
        <w:rPr>
          <w:sz w:val="28"/>
          <w:szCs w:val="28"/>
        </w:rPr>
        <w:t>3.5.</w:t>
      </w:r>
      <w:r w:rsidRPr="0017740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20D2F83" w14:textId="77777777" w:rsidR="00177407" w:rsidRPr="00177407" w:rsidRDefault="00177407" w:rsidP="00177407">
      <w:pPr>
        <w:jc w:val="both"/>
        <w:rPr>
          <w:b/>
          <w:sz w:val="28"/>
          <w:szCs w:val="28"/>
        </w:rPr>
      </w:pPr>
      <w:r w:rsidRPr="00177407">
        <w:rPr>
          <w:sz w:val="28"/>
          <w:szCs w:val="28"/>
        </w:rPr>
        <w:t>4.</w:t>
      </w:r>
      <w:r w:rsidRPr="0017740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E4A85A" w14:textId="77777777" w:rsidR="00177407" w:rsidRPr="00177407" w:rsidRDefault="00177407" w:rsidP="00177407">
      <w:pPr>
        <w:jc w:val="both"/>
        <w:rPr>
          <w:b/>
          <w:sz w:val="28"/>
          <w:szCs w:val="28"/>
        </w:rPr>
      </w:pPr>
    </w:p>
    <w:p w14:paraId="01C471E0" w14:textId="69F0A844" w:rsidR="00213958" w:rsidRPr="006F2805" w:rsidRDefault="00177407" w:rsidP="00177407">
      <w:pPr>
        <w:rPr>
          <w:sz w:val="28"/>
          <w:szCs w:val="28"/>
        </w:rPr>
      </w:pPr>
      <w:r w:rsidRPr="00177407">
        <w:rPr>
          <w:b/>
          <w:sz w:val="28"/>
          <w:szCs w:val="28"/>
        </w:rPr>
        <w:t>Міський  голова</w:t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</w:r>
      <w:r w:rsidRPr="00177407">
        <w:rPr>
          <w:b/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DABB1" w14:textId="77777777" w:rsidR="0048327A" w:rsidRDefault="0048327A">
      <w:r>
        <w:separator/>
      </w:r>
    </w:p>
  </w:endnote>
  <w:endnote w:type="continuationSeparator" w:id="0">
    <w:p w14:paraId="41693BA2" w14:textId="77777777" w:rsidR="0048327A" w:rsidRDefault="0048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9A940" w14:textId="77777777" w:rsidR="0048327A" w:rsidRDefault="0048327A">
      <w:r>
        <w:separator/>
      </w:r>
    </w:p>
  </w:footnote>
  <w:footnote w:type="continuationSeparator" w:id="0">
    <w:p w14:paraId="4C628EE7" w14:textId="77777777" w:rsidR="0048327A" w:rsidRDefault="00483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40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327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E36CF-3EBA-42A4-95A6-DAD802B8C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2024-07-10T12:27:00Z</dcterms:modified>
</cp:coreProperties>
</file>