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"Нове будівництво мережі  водовідведення   по вул. Винна Гора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1112DC" w14:textId="77777777" w:rsidR="00975C71" w:rsidRPr="00975C71" w:rsidRDefault="00975C71" w:rsidP="00975C71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75C71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2BB07C1" w14:textId="77777777" w:rsidR="00975C71" w:rsidRPr="00975C71" w:rsidRDefault="00975C71" w:rsidP="00975C7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75C71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E7FD3BC" w14:textId="42A6AE2D" w:rsidR="00975C71" w:rsidRPr="00975C71" w:rsidRDefault="00975C71" w:rsidP="00975C71">
      <w:pPr>
        <w:rPr>
          <w:rFonts w:eastAsia="Calibri"/>
          <w:sz w:val="28"/>
          <w:szCs w:val="28"/>
          <w:lang w:eastAsia="en-US"/>
        </w:rPr>
      </w:pPr>
      <w:r w:rsidRPr="00975C71">
        <w:rPr>
          <w:rFonts w:eastAsia="Calibri"/>
          <w:sz w:val="28"/>
          <w:szCs w:val="28"/>
          <w:lang w:eastAsia="en-US"/>
        </w:rPr>
        <w:t>1.Затвердити  робочий проект на  «Нове будівництво мережі водовідведення по вул. Винна Гора  у м. Винники»</w:t>
      </w:r>
    </w:p>
    <w:p w14:paraId="68EAB3A7" w14:textId="77777777" w:rsidR="00975C71" w:rsidRPr="00975C71" w:rsidRDefault="00975C71" w:rsidP="00975C71">
      <w:pPr>
        <w:rPr>
          <w:rFonts w:eastAsia="Calibri"/>
          <w:sz w:val="28"/>
          <w:szCs w:val="28"/>
          <w:lang w:eastAsia="en-US"/>
        </w:rPr>
      </w:pPr>
    </w:p>
    <w:p w14:paraId="0EFAFE23" w14:textId="77777777" w:rsidR="00975C71" w:rsidRPr="00975C71" w:rsidRDefault="00975C71" w:rsidP="00975C7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75C71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4DF450D7" w14:textId="77777777" w:rsidR="00975C71" w:rsidRPr="00975C71" w:rsidRDefault="00975C71" w:rsidP="00975C71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0CE36ED" w14:textId="77777777" w:rsidR="00975C71" w:rsidRPr="00975C71" w:rsidRDefault="00975C71" w:rsidP="00975C71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75C71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F729C" w14:textId="77777777" w:rsidR="00115D6E" w:rsidRDefault="00115D6E">
      <w:r>
        <w:separator/>
      </w:r>
    </w:p>
  </w:endnote>
  <w:endnote w:type="continuationSeparator" w:id="0">
    <w:p w14:paraId="79677C9A" w14:textId="77777777" w:rsidR="00115D6E" w:rsidRDefault="0011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EF06D" w14:textId="77777777" w:rsidR="00115D6E" w:rsidRDefault="00115D6E">
      <w:r>
        <w:separator/>
      </w:r>
    </w:p>
  </w:footnote>
  <w:footnote w:type="continuationSeparator" w:id="0">
    <w:p w14:paraId="7C367452" w14:textId="77777777" w:rsidR="00115D6E" w:rsidRDefault="00115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D6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C71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7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DA1C6-55E0-475C-A3F5-EAB330EBF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2024-07-09T07:58:00Z</dcterms:modified>
</cp:coreProperties>
</file>