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проїзду від  вул. Кривка до вул. Винна Гора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576C51" w14:textId="77777777" w:rsidR="008D2C95" w:rsidRPr="008D2C95" w:rsidRDefault="008D2C95" w:rsidP="008D2C95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8D2C95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EB1930D" w14:textId="77777777" w:rsidR="008D2C95" w:rsidRPr="008D2C95" w:rsidRDefault="008D2C95" w:rsidP="008D2C9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8D2C95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D6332AA" w14:textId="77777777" w:rsidR="008D2C95" w:rsidRPr="008D2C95" w:rsidRDefault="008D2C95" w:rsidP="008D2C95">
      <w:pPr>
        <w:rPr>
          <w:rFonts w:eastAsia="Calibri"/>
          <w:sz w:val="28"/>
          <w:szCs w:val="28"/>
          <w:lang w:eastAsia="en-US"/>
        </w:rPr>
      </w:pPr>
      <w:r w:rsidRPr="008D2C95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проїзду від вул. Кривка до вул. Винна Гора у м. Винники»</w:t>
      </w:r>
    </w:p>
    <w:p w14:paraId="219B6E8A" w14:textId="77777777" w:rsidR="008D2C95" w:rsidRPr="008D2C95" w:rsidRDefault="008D2C95" w:rsidP="008D2C95">
      <w:pPr>
        <w:rPr>
          <w:rFonts w:eastAsia="Calibri"/>
          <w:sz w:val="28"/>
          <w:szCs w:val="28"/>
          <w:lang w:eastAsia="en-US"/>
        </w:rPr>
      </w:pPr>
    </w:p>
    <w:p w14:paraId="62EC623F" w14:textId="77777777" w:rsidR="008D2C95" w:rsidRPr="008D2C95" w:rsidRDefault="008D2C95" w:rsidP="008D2C9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D2C9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181FAFB" w14:textId="77777777" w:rsidR="008D2C95" w:rsidRPr="008D2C95" w:rsidRDefault="008D2C95" w:rsidP="008D2C9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2863ED6" w14:textId="77777777" w:rsidR="008D2C95" w:rsidRPr="008D2C95" w:rsidRDefault="008D2C95" w:rsidP="008D2C9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D2C95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43254E71" w14:textId="77777777" w:rsidR="008D2C95" w:rsidRPr="008D2C95" w:rsidRDefault="008D2C95" w:rsidP="008D2C95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EA37F" w14:textId="77777777" w:rsidR="00632CA6" w:rsidRDefault="00632CA6">
      <w:r>
        <w:separator/>
      </w:r>
    </w:p>
  </w:endnote>
  <w:endnote w:type="continuationSeparator" w:id="0">
    <w:p w14:paraId="67A55CBD" w14:textId="77777777" w:rsidR="00632CA6" w:rsidRDefault="00632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1F29FC" w14:textId="77777777" w:rsidR="00632CA6" w:rsidRDefault="00632CA6">
      <w:r>
        <w:separator/>
      </w:r>
    </w:p>
  </w:footnote>
  <w:footnote w:type="continuationSeparator" w:id="0">
    <w:p w14:paraId="5D52F222" w14:textId="77777777" w:rsidR="00632CA6" w:rsidRDefault="00632C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2CA6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2C95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4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DA6FD-3E9E-4BE3-B140-D80D0B4C6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2024-07-09T08:10:00Z</dcterms:modified>
</cp:coreProperties>
</file>