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4E037B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 Капітальний ремонт дороги по   вул. Замкова  у м. Винники"</w:t>
            </w:r>
            <w:r>
              <w:rPr>
                <w:b/>
                <w:sz w:val="28"/>
              </w:rPr>
              <w:t>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655FBC" w14:textId="77777777" w:rsidR="000B392F" w:rsidRPr="000B392F" w:rsidRDefault="000B392F" w:rsidP="000B392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B392F">
        <w:rPr>
          <w:rFonts w:eastAsia="Calibri"/>
          <w:szCs w:val="24"/>
          <w:lang w:eastAsia="en-US"/>
        </w:rPr>
        <w:t xml:space="preserve">          </w:t>
      </w:r>
      <w:r w:rsidRPr="000B392F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</w:t>
      </w:r>
      <w:bookmarkStart w:id="1" w:name="_GoBack"/>
      <w:bookmarkEnd w:id="1"/>
      <w:r w:rsidRPr="000B392F">
        <w:rPr>
          <w:rFonts w:eastAsia="Calibri"/>
          <w:sz w:val="28"/>
          <w:szCs w:val="28"/>
          <w:lang w:eastAsia="en-US"/>
        </w:rPr>
        <w:t>т Винниківської міської ради:</w:t>
      </w:r>
    </w:p>
    <w:p w14:paraId="461691AD" w14:textId="77777777" w:rsidR="000B392F" w:rsidRPr="000B392F" w:rsidRDefault="000B392F" w:rsidP="000B392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ADF86A4" w14:textId="77777777" w:rsidR="000B392F" w:rsidRPr="000B392F" w:rsidRDefault="000B392F" w:rsidP="000B392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B392F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1C3D37E4" w14:textId="19DF2AB0" w:rsidR="000B392F" w:rsidRPr="000B392F" w:rsidRDefault="000B392F" w:rsidP="000B392F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0B392F">
        <w:rPr>
          <w:rFonts w:eastAsia="Calibri"/>
          <w:sz w:val="28"/>
          <w:szCs w:val="28"/>
          <w:lang w:eastAsia="en-US"/>
        </w:rPr>
        <w:t>1.Затвердити  робочий проект на  «</w:t>
      </w:r>
      <w:r w:rsidRPr="000B392F">
        <w:rPr>
          <w:sz w:val="28"/>
          <w:szCs w:val="28"/>
          <w:lang w:eastAsia="ar-SA"/>
        </w:rPr>
        <w:t xml:space="preserve"> Капітальний ремонт дороги по вул. Замкова  у м. Винники». </w:t>
      </w:r>
      <w:r w:rsidRPr="000B392F">
        <w:rPr>
          <w:sz w:val="28"/>
        </w:rPr>
        <w:t>(коригування)</w:t>
      </w:r>
    </w:p>
    <w:p w14:paraId="7395F879" w14:textId="77777777" w:rsidR="000B392F" w:rsidRPr="000B392F" w:rsidRDefault="000B392F" w:rsidP="000B392F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5B6A2135" w14:textId="77777777" w:rsidR="000B392F" w:rsidRPr="000B392F" w:rsidRDefault="000B392F" w:rsidP="000B392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0B392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188D3C9" w14:textId="77777777" w:rsidR="000B392F" w:rsidRPr="000B392F" w:rsidRDefault="000B392F" w:rsidP="000B392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9317E37" w14:textId="77777777" w:rsidR="000B392F" w:rsidRPr="000B392F" w:rsidRDefault="000B392F" w:rsidP="000B392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0B392F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742F21" w14:textId="77777777" w:rsidR="004B16E2" w:rsidRDefault="004B16E2">
      <w:r>
        <w:separator/>
      </w:r>
    </w:p>
  </w:endnote>
  <w:endnote w:type="continuationSeparator" w:id="0">
    <w:p w14:paraId="19326B5C" w14:textId="77777777" w:rsidR="004B16E2" w:rsidRDefault="004B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885425" w14:textId="77777777" w:rsidR="004B16E2" w:rsidRDefault="004B16E2">
      <w:r>
        <w:separator/>
      </w:r>
    </w:p>
  </w:footnote>
  <w:footnote w:type="continuationSeparator" w:id="0">
    <w:p w14:paraId="29044F34" w14:textId="77777777" w:rsidR="004B16E2" w:rsidRDefault="004B1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392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16E2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8C60E-002A-43FA-AF25-1C54C0491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2024-07-09T08:18:00Z</dcterms:modified>
</cp:coreProperties>
</file>