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   вул. Космонавтів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810C54" w14:textId="77777777" w:rsidR="009816E7" w:rsidRPr="009816E7" w:rsidRDefault="009816E7" w:rsidP="009816E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816E7">
        <w:rPr>
          <w:rFonts w:eastAsia="Calibri"/>
          <w:szCs w:val="24"/>
          <w:lang w:eastAsia="en-US"/>
        </w:rPr>
        <w:t xml:space="preserve">          </w:t>
      </w:r>
      <w:bookmarkStart w:id="1" w:name="_GoBack"/>
      <w:r w:rsidRPr="009816E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4C2D62C" w14:textId="77777777" w:rsidR="009816E7" w:rsidRPr="009816E7" w:rsidRDefault="009816E7" w:rsidP="009816E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19F2B55" w14:textId="77777777" w:rsidR="009816E7" w:rsidRPr="009816E7" w:rsidRDefault="009816E7" w:rsidP="009816E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816E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24E0B15" w14:textId="77777777" w:rsidR="009816E7" w:rsidRPr="009816E7" w:rsidRDefault="009816E7" w:rsidP="009816E7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9816E7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9816E7">
        <w:rPr>
          <w:sz w:val="28"/>
          <w:szCs w:val="28"/>
          <w:lang w:eastAsia="ar-SA"/>
        </w:rPr>
        <w:t xml:space="preserve"> Капітальний ремонт дороги по вул. Космонавтів у м. Винники».   </w:t>
      </w:r>
    </w:p>
    <w:p w14:paraId="170C0F1B" w14:textId="77777777" w:rsidR="009816E7" w:rsidRPr="009816E7" w:rsidRDefault="009816E7" w:rsidP="009816E7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44AC4205" w14:textId="77777777" w:rsidR="009816E7" w:rsidRPr="009816E7" w:rsidRDefault="009816E7" w:rsidP="009816E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816E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F6D9109" w14:textId="77777777" w:rsidR="009816E7" w:rsidRPr="009816E7" w:rsidRDefault="009816E7" w:rsidP="009816E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961CA3B" w14:textId="77777777" w:rsidR="009816E7" w:rsidRPr="009816E7" w:rsidRDefault="009816E7" w:rsidP="009816E7">
      <w:pPr>
        <w:spacing w:after="200" w:line="276" w:lineRule="auto"/>
        <w:rPr>
          <w:rFonts w:eastAsia="Calibri"/>
          <w:szCs w:val="24"/>
          <w:lang w:eastAsia="en-US"/>
        </w:rPr>
      </w:pPr>
      <w:r w:rsidRPr="009816E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5EA97" w14:textId="77777777" w:rsidR="0066547C" w:rsidRDefault="0066547C">
      <w:r>
        <w:separator/>
      </w:r>
    </w:p>
  </w:endnote>
  <w:endnote w:type="continuationSeparator" w:id="0">
    <w:p w14:paraId="32FC1987" w14:textId="77777777" w:rsidR="0066547C" w:rsidRDefault="0066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B206B" w14:textId="77777777" w:rsidR="0066547C" w:rsidRDefault="0066547C">
      <w:r>
        <w:separator/>
      </w:r>
    </w:p>
  </w:footnote>
  <w:footnote w:type="continuationSeparator" w:id="0">
    <w:p w14:paraId="44C586AB" w14:textId="77777777" w:rsidR="0066547C" w:rsidRDefault="00665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547C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16E7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5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1DD6C-FBB2-473D-BE36-C89E46BE6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2024-07-09T08:22:00Z</dcterms:modified>
</cp:coreProperties>
</file>