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22.05.2020р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 робочого проекту  на "Капітальний ремонт дороги по     вул. Ціолковського  у м. Винники".   (коригування)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26877F" w14:textId="468274C1" w:rsidR="0030268B" w:rsidRPr="0030268B" w:rsidRDefault="0030268B" w:rsidP="0030268B">
      <w:pPr>
        <w:spacing w:after="200" w:line="276" w:lineRule="auto"/>
        <w:ind w:firstLine="720"/>
        <w:jc w:val="both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30268B">
        <w:rPr>
          <w:rFonts w:eastAsia="Calibri"/>
          <w:sz w:val="28"/>
          <w:szCs w:val="28"/>
          <w:lang w:eastAsia="en-US"/>
        </w:rPr>
        <w:t xml:space="preserve"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</w:t>
      </w:r>
      <w:r>
        <w:rPr>
          <w:rFonts w:eastAsia="Calibri"/>
          <w:sz w:val="28"/>
          <w:szCs w:val="28"/>
          <w:lang w:eastAsia="en-US"/>
        </w:rPr>
        <w:t>р</w:t>
      </w:r>
      <w:r w:rsidRPr="0030268B">
        <w:rPr>
          <w:rFonts w:eastAsia="Calibri"/>
          <w:sz w:val="28"/>
          <w:szCs w:val="28"/>
          <w:lang w:eastAsia="en-US"/>
        </w:rPr>
        <w:t>ади:</w:t>
      </w:r>
    </w:p>
    <w:p w14:paraId="71B5F1DE" w14:textId="136CAEA2" w:rsidR="0030268B" w:rsidRPr="0030268B" w:rsidRDefault="0030268B" w:rsidP="0030268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0268B">
        <w:rPr>
          <w:rFonts w:eastAsia="Calibri"/>
          <w:sz w:val="28"/>
          <w:szCs w:val="28"/>
          <w:lang w:eastAsia="en-US"/>
        </w:rPr>
        <w:t xml:space="preserve">                                   </w:t>
      </w:r>
      <w:r>
        <w:rPr>
          <w:rFonts w:eastAsia="Calibri"/>
          <w:sz w:val="28"/>
          <w:szCs w:val="28"/>
          <w:lang w:eastAsia="en-US"/>
        </w:rPr>
        <w:t xml:space="preserve">                        </w:t>
      </w:r>
      <w:r w:rsidRPr="0030268B">
        <w:rPr>
          <w:rFonts w:eastAsia="Calibri"/>
          <w:sz w:val="28"/>
          <w:szCs w:val="28"/>
          <w:lang w:eastAsia="en-US"/>
        </w:rPr>
        <w:t>ВИРІШИВ:</w:t>
      </w:r>
    </w:p>
    <w:p w14:paraId="6C0CBF6B" w14:textId="4833B2A5" w:rsidR="0030268B" w:rsidRPr="0030268B" w:rsidRDefault="0030268B" w:rsidP="0030268B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30268B">
        <w:rPr>
          <w:rFonts w:eastAsia="Calibri"/>
          <w:sz w:val="28"/>
          <w:szCs w:val="28"/>
          <w:lang w:eastAsia="en-US"/>
        </w:rPr>
        <w:t>1.Затвердити  робочий проект на  «</w:t>
      </w:r>
      <w:r w:rsidRPr="0030268B">
        <w:rPr>
          <w:sz w:val="28"/>
          <w:szCs w:val="28"/>
          <w:lang w:eastAsia="ar-SA"/>
        </w:rPr>
        <w:t xml:space="preserve"> Капітальний ремонт дороги по вул. Ціолковського у м. Винники». </w:t>
      </w:r>
      <w:r>
        <w:rPr>
          <w:sz w:val="28"/>
          <w:szCs w:val="28"/>
          <w:lang w:eastAsia="ar-SA"/>
        </w:rPr>
        <w:t>(коригування)</w:t>
      </w:r>
      <w:r w:rsidRPr="0030268B">
        <w:rPr>
          <w:sz w:val="28"/>
          <w:szCs w:val="28"/>
          <w:lang w:eastAsia="ar-SA"/>
        </w:rPr>
        <w:t xml:space="preserve">  </w:t>
      </w:r>
    </w:p>
    <w:p w14:paraId="401849C2" w14:textId="77777777" w:rsidR="0030268B" w:rsidRPr="0030268B" w:rsidRDefault="0030268B" w:rsidP="0030268B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7ED261E0" w14:textId="77777777" w:rsidR="0030268B" w:rsidRPr="0030268B" w:rsidRDefault="0030268B" w:rsidP="0030268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30268B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6801DCBD" w14:textId="77777777" w:rsidR="0030268B" w:rsidRPr="0030268B" w:rsidRDefault="0030268B" w:rsidP="0030268B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A7E1CFF" w14:textId="77777777" w:rsidR="0030268B" w:rsidRPr="0030268B" w:rsidRDefault="0030268B" w:rsidP="0030268B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30268B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432B306A" w14:textId="77777777" w:rsidR="0030268B" w:rsidRPr="0030268B" w:rsidRDefault="0030268B" w:rsidP="0030268B">
      <w:pPr>
        <w:spacing w:after="200" w:line="276" w:lineRule="auto"/>
        <w:rPr>
          <w:rFonts w:eastAsia="Calibri"/>
          <w:szCs w:val="24"/>
          <w:lang w:eastAsia="en-US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79684" w14:textId="77777777" w:rsidR="00495A28" w:rsidRDefault="00495A28">
      <w:r>
        <w:separator/>
      </w:r>
    </w:p>
  </w:endnote>
  <w:endnote w:type="continuationSeparator" w:id="0">
    <w:p w14:paraId="40BE7604" w14:textId="77777777" w:rsidR="00495A28" w:rsidRDefault="00495A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85FDDB" w14:textId="77777777" w:rsidR="00495A28" w:rsidRDefault="00495A28">
      <w:r>
        <w:separator/>
      </w:r>
    </w:p>
  </w:footnote>
  <w:footnote w:type="continuationSeparator" w:id="0">
    <w:p w14:paraId="4C001CF9" w14:textId="77777777" w:rsidR="00495A28" w:rsidRDefault="00495A2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268B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5A28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2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3B837-5234-4274-B893-F5E082CF2D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887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2024-07-09T08:33:00Z</dcterms:modified>
</cp:coreProperties>
</file>