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   вул. Яворницького 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324C37" w14:textId="77777777" w:rsidR="005409A2" w:rsidRPr="005409A2" w:rsidRDefault="005409A2" w:rsidP="005409A2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5409A2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1B7A49B9" w14:textId="6D17F3CC" w:rsidR="005409A2" w:rsidRPr="005409A2" w:rsidRDefault="005409A2" w:rsidP="005409A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409A2">
        <w:rPr>
          <w:rFonts w:eastAsia="Calibri"/>
          <w:sz w:val="28"/>
          <w:szCs w:val="28"/>
          <w:lang w:eastAsia="en-US"/>
        </w:rPr>
        <w:t xml:space="preserve">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      </w:t>
      </w:r>
      <w:r w:rsidRPr="005409A2">
        <w:rPr>
          <w:rFonts w:eastAsia="Calibri"/>
          <w:sz w:val="28"/>
          <w:szCs w:val="28"/>
          <w:lang w:eastAsia="en-US"/>
        </w:rPr>
        <w:t xml:space="preserve">   ВИРІШИВ:</w:t>
      </w:r>
    </w:p>
    <w:p w14:paraId="3D6AF0A2" w14:textId="77777777" w:rsidR="005409A2" w:rsidRPr="005409A2" w:rsidRDefault="005409A2" w:rsidP="005409A2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5409A2">
        <w:rPr>
          <w:rFonts w:eastAsia="Calibri"/>
          <w:sz w:val="28"/>
          <w:szCs w:val="28"/>
          <w:lang w:eastAsia="en-US"/>
        </w:rPr>
        <w:t>1.Затвердити  робочий проект на  «</w:t>
      </w:r>
      <w:r w:rsidRPr="005409A2">
        <w:rPr>
          <w:sz w:val="28"/>
          <w:szCs w:val="28"/>
          <w:lang w:eastAsia="ar-SA"/>
        </w:rPr>
        <w:t xml:space="preserve"> Капітальний ремонт дороги по вул. Яворницького у м. Винники».   </w:t>
      </w:r>
    </w:p>
    <w:p w14:paraId="4A9E5A0E" w14:textId="77777777" w:rsidR="005409A2" w:rsidRPr="005409A2" w:rsidRDefault="005409A2" w:rsidP="005409A2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37F1B7CF" w14:textId="77777777" w:rsidR="005409A2" w:rsidRPr="005409A2" w:rsidRDefault="005409A2" w:rsidP="005409A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409A2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F25492E" w14:textId="77777777" w:rsidR="005409A2" w:rsidRPr="005409A2" w:rsidRDefault="005409A2" w:rsidP="005409A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4754067" w14:textId="77777777" w:rsidR="005409A2" w:rsidRPr="005409A2" w:rsidRDefault="005409A2" w:rsidP="005409A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409A2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F26C60" w14:textId="77777777" w:rsidR="00927DD2" w:rsidRDefault="00927DD2">
      <w:r>
        <w:separator/>
      </w:r>
    </w:p>
  </w:endnote>
  <w:endnote w:type="continuationSeparator" w:id="0">
    <w:p w14:paraId="52865076" w14:textId="77777777" w:rsidR="00927DD2" w:rsidRDefault="00927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A266ED" w14:textId="77777777" w:rsidR="00927DD2" w:rsidRDefault="00927DD2">
      <w:r>
        <w:separator/>
      </w:r>
    </w:p>
  </w:footnote>
  <w:footnote w:type="continuationSeparator" w:id="0">
    <w:p w14:paraId="6A8B9A68" w14:textId="77777777" w:rsidR="00927DD2" w:rsidRDefault="00927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09A2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27DD2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6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9FB4BB-27D9-4100-B4E4-BA0F3B5A9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870</Words>
  <Characters>496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2024-07-09T08:49:00Z</dcterms:modified>
</cp:coreProperties>
</file>