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Нове будівництво побутової каналізації   по вул. Дружби Народів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67F315" w14:textId="77777777" w:rsidR="001942EF" w:rsidRPr="001942EF" w:rsidRDefault="001942EF" w:rsidP="001942EF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1942E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C7D6CED" w14:textId="77777777" w:rsidR="001942EF" w:rsidRPr="001942EF" w:rsidRDefault="001942EF" w:rsidP="001942E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942E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2C8A315" w14:textId="77777777" w:rsidR="001942EF" w:rsidRPr="001942EF" w:rsidRDefault="001942EF" w:rsidP="001942EF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1942EF">
        <w:rPr>
          <w:rFonts w:eastAsia="Calibri"/>
          <w:sz w:val="28"/>
          <w:szCs w:val="28"/>
          <w:lang w:eastAsia="en-US"/>
        </w:rPr>
        <w:t xml:space="preserve">1.Затвердити  робочий проект на </w:t>
      </w:r>
      <w:r w:rsidRPr="001942EF">
        <w:rPr>
          <w:sz w:val="28"/>
          <w:szCs w:val="28"/>
          <w:lang w:eastAsia="ar-SA"/>
        </w:rPr>
        <w:t xml:space="preserve"> « Нове будівництво побутової каналізації  по вул. Дружби Народів у м. Винники».</w:t>
      </w:r>
    </w:p>
    <w:p w14:paraId="66250E14" w14:textId="77777777" w:rsidR="001942EF" w:rsidRPr="001942EF" w:rsidRDefault="001942EF" w:rsidP="001942EF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369A10FA" w14:textId="77777777" w:rsidR="001942EF" w:rsidRPr="001942EF" w:rsidRDefault="001942EF" w:rsidP="001942E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942E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26B9737" w14:textId="77777777" w:rsidR="001942EF" w:rsidRPr="001942EF" w:rsidRDefault="001942EF" w:rsidP="001942E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942E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68EF7" w14:textId="77777777" w:rsidR="00187924" w:rsidRDefault="00187924">
      <w:r>
        <w:separator/>
      </w:r>
    </w:p>
  </w:endnote>
  <w:endnote w:type="continuationSeparator" w:id="0">
    <w:p w14:paraId="2C449DEC" w14:textId="77777777" w:rsidR="00187924" w:rsidRDefault="0018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FB373" w14:textId="77777777" w:rsidR="00187924" w:rsidRDefault="00187924">
      <w:r>
        <w:separator/>
      </w:r>
    </w:p>
  </w:footnote>
  <w:footnote w:type="continuationSeparator" w:id="0">
    <w:p w14:paraId="4AAA1E23" w14:textId="77777777" w:rsidR="00187924" w:rsidRDefault="00187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924"/>
    <w:rsid w:val="001942E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34812-177C-4182-AA1E-A6467388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2024-07-09T09:06:00Z</dcterms:modified>
</cp:coreProperties>
</file>