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22.05.2020р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 Нове будівництво каналізаційного   трубопроводу по вул. Забава у м. Винники".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F18B61C" w14:textId="77777777" w:rsidR="009268C2" w:rsidRPr="009268C2" w:rsidRDefault="009268C2" w:rsidP="009268C2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9268C2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49D202F1" w14:textId="77777777" w:rsidR="009268C2" w:rsidRDefault="009268C2" w:rsidP="009268C2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9268C2">
        <w:rPr>
          <w:rFonts w:eastAsia="Calibri"/>
          <w:sz w:val="28"/>
          <w:szCs w:val="28"/>
          <w:lang w:eastAsia="en-US"/>
        </w:rPr>
        <w:t xml:space="preserve">                                                                  </w:t>
      </w:r>
    </w:p>
    <w:p w14:paraId="088CA0A1" w14:textId="18C7AF08" w:rsidR="009268C2" w:rsidRPr="009268C2" w:rsidRDefault="009268C2" w:rsidP="009268C2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r w:rsidRPr="009268C2">
        <w:rPr>
          <w:rFonts w:eastAsia="Calibri"/>
          <w:sz w:val="28"/>
          <w:szCs w:val="28"/>
          <w:lang w:eastAsia="en-US"/>
        </w:rPr>
        <w:t>ВИРІШИВ:</w:t>
      </w:r>
    </w:p>
    <w:p w14:paraId="15FB0619" w14:textId="748630E5" w:rsidR="009268C2" w:rsidRPr="009268C2" w:rsidRDefault="009268C2" w:rsidP="009268C2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9268C2">
        <w:rPr>
          <w:rFonts w:eastAsia="Calibri"/>
          <w:sz w:val="28"/>
          <w:szCs w:val="28"/>
          <w:lang w:eastAsia="en-US"/>
        </w:rPr>
        <w:t xml:space="preserve">1.Затвердити  робочий проект на </w:t>
      </w:r>
      <w:r>
        <w:rPr>
          <w:sz w:val="28"/>
          <w:szCs w:val="28"/>
          <w:lang w:eastAsia="ar-SA"/>
        </w:rPr>
        <w:t xml:space="preserve"> «</w:t>
      </w:r>
      <w:bookmarkStart w:id="1" w:name="_GoBack"/>
      <w:bookmarkEnd w:id="1"/>
      <w:r w:rsidRPr="009268C2">
        <w:rPr>
          <w:sz w:val="28"/>
          <w:szCs w:val="28"/>
          <w:lang w:eastAsia="ar-SA"/>
        </w:rPr>
        <w:t>Нове будівництво каналізаційного трубопроводу по вул. Забава у м. Винники».</w:t>
      </w:r>
    </w:p>
    <w:p w14:paraId="5A25BD1B" w14:textId="77777777" w:rsidR="009268C2" w:rsidRPr="009268C2" w:rsidRDefault="009268C2" w:rsidP="009268C2">
      <w:pPr>
        <w:suppressAutoHyphens/>
        <w:ind w:right="-15"/>
        <w:jc w:val="both"/>
        <w:rPr>
          <w:sz w:val="28"/>
          <w:szCs w:val="28"/>
          <w:lang w:eastAsia="ar-SA"/>
        </w:rPr>
      </w:pPr>
    </w:p>
    <w:p w14:paraId="74D48E58" w14:textId="77777777" w:rsidR="009268C2" w:rsidRPr="009268C2" w:rsidRDefault="009268C2" w:rsidP="009268C2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9268C2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1965C87F" w14:textId="77777777" w:rsidR="009268C2" w:rsidRPr="009268C2" w:rsidRDefault="009268C2" w:rsidP="009268C2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70C973CB" w14:textId="77777777" w:rsidR="009268C2" w:rsidRPr="009268C2" w:rsidRDefault="009268C2" w:rsidP="009268C2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7B6C33C5" w14:textId="77777777" w:rsidR="009268C2" w:rsidRPr="009268C2" w:rsidRDefault="009268C2" w:rsidP="009268C2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9268C2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831078" w14:textId="77777777" w:rsidR="00B0715F" w:rsidRDefault="00B0715F">
      <w:r>
        <w:separator/>
      </w:r>
    </w:p>
  </w:endnote>
  <w:endnote w:type="continuationSeparator" w:id="0">
    <w:p w14:paraId="0B535FC5" w14:textId="77777777" w:rsidR="00B0715F" w:rsidRDefault="00B07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982656" w14:textId="77777777" w:rsidR="00B0715F" w:rsidRDefault="00B0715F">
      <w:r>
        <w:separator/>
      </w:r>
    </w:p>
  </w:footnote>
  <w:footnote w:type="continuationSeparator" w:id="0">
    <w:p w14:paraId="76D9A5E4" w14:textId="77777777" w:rsidR="00B0715F" w:rsidRDefault="00B071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268C2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0715F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650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500C5D-45A4-4122-84C5-53E4C6B70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886</Words>
  <Characters>506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2024-07-09T09:15:00Z</dcterms:modified>
</cp:coreProperties>
</file>