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53BAA4" w14:textId="77777777" w:rsidR="00555241" w:rsidRPr="00555241" w:rsidRDefault="00555241" w:rsidP="00555241">
      <w:pPr>
        <w:ind w:firstLine="720"/>
        <w:jc w:val="both"/>
        <w:rPr>
          <w:sz w:val="28"/>
          <w:szCs w:val="28"/>
        </w:rPr>
      </w:pPr>
      <w:r w:rsidRPr="00555241">
        <w:rPr>
          <w:sz w:val="28"/>
          <w:szCs w:val="28"/>
        </w:rPr>
        <w:t>З метою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Covid-19, керуючись пунктами п.2 та п.5 статті 60 Закону України «Про місцеве самоврядування в Україні», відповідно до Бюджетного кодексу України,   виконавчий комітет Винниківської міської ради</w:t>
      </w:r>
    </w:p>
    <w:p w14:paraId="312BCEB7" w14:textId="77777777" w:rsidR="00555241" w:rsidRPr="00555241" w:rsidRDefault="00555241" w:rsidP="00555241">
      <w:pPr>
        <w:jc w:val="both"/>
        <w:rPr>
          <w:sz w:val="28"/>
          <w:szCs w:val="28"/>
        </w:rPr>
      </w:pPr>
    </w:p>
    <w:p w14:paraId="78A6119A" w14:textId="77777777" w:rsidR="00555241" w:rsidRPr="00555241" w:rsidRDefault="00555241" w:rsidP="00555241">
      <w:pPr>
        <w:jc w:val="both"/>
        <w:rPr>
          <w:sz w:val="28"/>
          <w:szCs w:val="28"/>
        </w:rPr>
      </w:pPr>
    </w:p>
    <w:p w14:paraId="4F83EC13" w14:textId="75D95831" w:rsidR="00555241" w:rsidRPr="00555241" w:rsidRDefault="00555241" w:rsidP="00555241">
      <w:pPr>
        <w:jc w:val="center"/>
        <w:rPr>
          <w:sz w:val="28"/>
          <w:szCs w:val="28"/>
        </w:rPr>
      </w:pPr>
      <w:r w:rsidRPr="00555241">
        <w:rPr>
          <w:sz w:val="28"/>
          <w:szCs w:val="28"/>
        </w:rPr>
        <w:t>В И Р І Ш И В:</w:t>
      </w:r>
    </w:p>
    <w:p w14:paraId="130487C5" w14:textId="77777777" w:rsidR="00555241" w:rsidRPr="00555241" w:rsidRDefault="00555241" w:rsidP="00555241">
      <w:pPr>
        <w:jc w:val="both"/>
        <w:rPr>
          <w:sz w:val="28"/>
          <w:szCs w:val="28"/>
        </w:rPr>
      </w:pPr>
    </w:p>
    <w:p w14:paraId="2FD95580" w14:textId="77777777" w:rsidR="00555241" w:rsidRPr="00555241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1.</w:t>
      </w:r>
      <w:r w:rsidRPr="00555241">
        <w:rPr>
          <w:sz w:val="28"/>
          <w:szCs w:val="28"/>
        </w:rPr>
        <w:tab/>
        <w:t xml:space="preserve"> Виконавчому комітету Винниківської міської ради передати безоплатно на баланс  КП РС “ Меморіал”</w:t>
      </w:r>
    </w:p>
    <w:p w14:paraId="27F27909" w14:textId="43435AC8" w:rsidR="00555241" w:rsidRPr="00555241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-  респіратор   Kompass  АRТ 4740000332  в кількості 30 (тридцять   ) шт.  на суму 2850,00   грн.(дві  тисячі  вісімсот  п’ятдесят  грн.)</w:t>
      </w:r>
    </w:p>
    <w:p w14:paraId="1C1A2710" w14:textId="77777777" w:rsidR="00555241" w:rsidRPr="00555241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-  маски захисні   в кількості  40 (сорок ) шт.(на суму 600,00 грн. (шістсот грн.)</w:t>
      </w:r>
    </w:p>
    <w:p w14:paraId="32594DA8" w14:textId="40DD07CD" w:rsidR="00555241" w:rsidRPr="00555241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-  Респіратори  ЗМVFlex  9101Е  в кількості  40  ( сорок) шт. на суму  1920,00 грн.(одна тисяча</w:t>
      </w:r>
      <w:r>
        <w:rPr>
          <w:sz w:val="28"/>
          <w:szCs w:val="28"/>
        </w:rPr>
        <w:t xml:space="preserve"> </w:t>
      </w:r>
      <w:r w:rsidRPr="00555241">
        <w:rPr>
          <w:sz w:val="28"/>
          <w:szCs w:val="28"/>
        </w:rPr>
        <w:t>дев’ятсот  двадцять грн.)</w:t>
      </w:r>
    </w:p>
    <w:p w14:paraId="02ED8150" w14:textId="09FE8865" w:rsidR="00555241" w:rsidRPr="00555241" w:rsidRDefault="00555241" w:rsidP="00555241">
      <w:pPr>
        <w:jc w:val="both"/>
        <w:rPr>
          <w:sz w:val="28"/>
          <w:szCs w:val="28"/>
        </w:rPr>
      </w:pPr>
    </w:p>
    <w:p w14:paraId="6C868A64" w14:textId="77777777" w:rsidR="00555241" w:rsidRPr="00555241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2.</w:t>
      </w:r>
      <w:r w:rsidRPr="00555241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</w:t>
      </w:r>
    </w:p>
    <w:p w14:paraId="0077FE3E" w14:textId="77777777" w:rsidR="00555241" w:rsidRPr="00555241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« Меморіал ».</w:t>
      </w:r>
    </w:p>
    <w:p w14:paraId="7C6D164A" w14:textId="04C34716" w:rsidR="00555241" w:rsidRPr="00555241" w:rsidRDefault="00555241" w:rsidP="00555241">
      <w:pPr>
        <w:jc w:val="both"/>
        <w:rPr>
          <w:sz w:val="28"/>
          <w:szCs w:val="28"/>
        </w:rPr>
      </w:pPr>
      <w:bookmarkStart w:id="1" w:name="_GoBack"/>
      <w:bookmarkEnd w:id="1"/>
    </w:p>
    <w:p w14:paraId="7FFD1010" w14:textId="77777777" w:rsidR="00555241" w:rsidRPr="00555241" w:rsidRDefault="00555241" w:rsidP="00555241">
      <w:pPr>
        <w:jc w:val="both"/>
        <w:rPr>
          <w:sz w:val="28"/>
          <w:szCs w:val="28"/>
        </w:rPr>
      </w:pPr>
    </w:p>
    <w:p w14:paraId="01C471E0" w14:textId="0462178D" w:rsidR="00213958" w:rsidRPr="006F2805" w:rsidRDefault="00555241" w:rsidP="00555241">
      <w:pPr>
        <w:jc w:val="both"/>
        <w:rPr>
          <w:sz w:val="28"/>
          <w:szCs w:val="28"/>
        </w:rPr>
      </w:pPr>
      <w:r w:rsidRPr="00555241">
        <w:rPr>
          <w:sz w:val="28"/>
          <w:szCs w:val="28"/>
        </w:rPr>
        <w:t>Міський голова                                                                         В.Л.Кву</w:t>
      </w:r>
      <w:r>
        <w:rPr>
          <w:sz w:val="28"/>
          <w:szCs w:val="28"/>
        </w:rPr>
        <w:t>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1DD53" w14:textId="77777777" w:rsidR="00860C63" w:rsidRDefault="00860C63">
      <w:r>
        <w:separator/>
      </w:r>
    </w:p>
  </w:endnote>
  <w:endnote w:type="continuationSeparator" w:id="0">
    <w:p w14:paraId="421ECBB4" w14:textId="77777777" w:rsidR="00860C63" w:rsidRDefault="0086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CEDC8" w14:textId="77777777" w:rsidR="00860C63" w:rsidRDefault="00860C63">
      <w:r>
        <w:separator/>
      </w:r>
    </w:p>
  </w:footnote>
  <w:footnote w:type="continuationSeparator" w:id="0">
    <w:p w14:paraId="78A2443E" w14:textId="77777777" w:rsidR="00860C63" w:rsidRDefault="00860C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24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60C6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A4405-EC80-4D7C-9C3D-F0A4F4C19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2024-07-18T11:56:00Z</dcterms:modified>
</cp:coreProperties>
</file>