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на  "Капітальний ремонт дороги від вул.   Стрілецька до тунельного шляхопроводу   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610FBD" w14:textId="77777777" w:rsidR="00820C37" w:rsidRPr="00820C37" w:rsidRDefault="00820C37" w:rsidP="00820C37">
      <w:pPr>
        <w:jc w:val="both"/>
        <w:rPr>
          <w:sz w:val="28"/>
          <w:szCs w:val="28"/>
        </w:rPr>
      </w:pPr>
      <w:r w:rsidRPr="00820C37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AA5C57D" w14:textId="77777777" w:rsidR="00820C37" w:rsidRPr="00820C37" w:rsidRDefault="00820C37" w:rsidP="00820C37">
      <w:pPr>
        <w:jc w:val="both"/>
        <w:rPr>
          <w:sz w:val="28"/>
          <w:szCs w:val="28"/>
        </w:rPr>
      </w:pPr>
    </w:p>
    <w:p w14:paraId="549621C1" w14:textId="03C5CABD" w:rsidR="00820C37" w:rsidRDefault="00820C37" w:rsidP="00820C37">
      <w:pPr>
        <w:jc w:val="both"/>
        <w:rPr>
          <w:sz w:val="28"/>
          <w:szCs w:val="28"/>
        </w:rPr>
      </w:pPr>
      <w:r w:rsidRPr="00820C37">
        <w:rPr>
          <w:sz w:val="28"/>
          <w:szCs w:val="28"/>
        </w:rPr>
        <w:t xml:space="preserve">                                                                   ВИРІШИВ:</w:t>
      </w:r>
    </w:p>
    <w:p w14:paraId="55FF758C" w14:textId="77777777" w:rsidR="00820C37" w:rsidRPr="00820C37" w:rsidRDefault="00820C37" w:rsidP="00820C37">
      <w:pPr>
        <w:jc w:val="both"/>
        <w:rPr>
          <w:sz w:val="28"/>
          <w:szCs w:val="28"/>
        </w:rPr>
      </w:pPr>
    </w:p>
    <w:p w14:paraId="1E99BEAF" w14:textId="77777777" w:rsidR="00820C37" w:rsidRPr="00820C37" w:rsidRDefault="00820C37" w:rsidP="00820C37">
      <w:pPr>
        <w:jc w:val="both"/>
        <w:rPr>
          <w:sz w:val="28"/>
          <w:szCs w:val="28"/>
        </w:rPr>
      </w:pPr>
      <w:r w:rsidRPr="00820C37">
        <w:rPr>
          <w:sz w:val="28"/>
          <w:szCs w:val="28"/>
        </w:rPr>
        <w:t xml:space="preserve">1.Затвердити  робочий проект на  « Капітальний ремонт дороги від вул. Стрілецька до тунельного шляхопроводу у м. Винники».  </w:t>
      </w:r>
    </w:p>
    <w:p w14:paraId="0B3503B0" w14:textId="77777777" w:rsidR="00820C37" w:rsidRPr="00820C37" w:rsidRDefault="00820C37" w:rsidP="00820C37">
      <w:pPr>
        <w:jc w:val="both"/>
        <w:rPr>
          <w:sz w:val="28"/>
          <w:szCs w:val="28"/>
        </w:rPr>
      </w:pPr>
    </w:p>
    <w:p w14:paraId="0BDB2EB0" w14:textId="77777777" w:rsidR="00820C37" w:rsidRPr="00820C37" w:rsidRDefault="00820C37" w:rsidP="00820C37">
      <w:pPr>
        <w:jc w:val="both"/>
        <w:rPr>
          <w:sz w:val="28"/>
          <w:szCs w:val="28"/>
        </w:rPr>
      </w:pPr>
      <w:r w:rsidRPr="00820C37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29ACECE" w14:textId="444D613D" w:rsidR="00820C37" w:rsidRDefault="00820C37" w:rsidP="00820C37">
      <w:pPr>
        <w:jc w:val="both"/>
        <w:rPr>
          <w:sz w:val="28"/>
          <w:szCs w:val="28"/>
        </w:rPr>
      </w:pPr>
    </w:p>
    <w:p w14:paraId="679831C8" w14:textId="77777777" w:rsidR="00820C37" w:rsidRPr="00820C37" w:rsidRDefault="00820C37" w:rsidP="00820C37">
      <w:pPr>
        <w:jc w:val="both"/>
        <w:rPr>
          <w:sz w:val="28"/>
          <w:szCs w:val="28"/>
        </w:rPr>
      </w:pPr>
      <w:bookmarkStart w:id="1" w:name="_GoBack"/>
      <w:bookmarkEnd w:id="1"/>
    </w:p>
    <w:p w14:paraId="37FCAFDE" w14:textId="77777777" w:rsidR="00820C37" w:rsidRPr="00820C37" w:rsidRDefault="00820C37" w:rsidP="00820C37">
      <w:pPr>
        <w:jc w:val="both"/>
        <w:rPr>
          <w:sz w:val="28"/>
          <w:szCs w:val="28"/>
        </w:rPr>
      </w:pPr>
      <w:r w:rsidRPr="00820C37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73F3BB60" w14:textId="77777777" w:rsidR="00820C37" w:rsidRPr="00820C37" w:rsidRDefault="00820C37" w:rsidP="00820C37">
      <w:pPr>
        <w:jc w:val="both"/>
        <w:rPr>
          <w:sz w:val="28"/>
          <w:szCs w:val="28"/>
        </w:rPr>
      </w:pPr>
    </w:p>
    <w:p w14:paraId="01C471E0" w14:textId="68684902" w:rsidR="00213958" w:rsidRPr="006F2805" w:rsidRDefault="00820C37" w:rsidP="00820C37">
      <w:pPr>
        <w:rPr>
          <w:sz w:val="28"/>
          <w:szCs w:val="28"/>
        </w:rPr>
      </w:pPr>
      <w:r w:rsidRPr="00820C37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03D888" w14:textId="77777777" w:rsidR="007B7DA7" w:rsidRDefault="007B7DA7">
      <w:r>
        <w:separator/>
      </w:r>
    </w:p>
  </w:endnote>
  <w:endnote w:type="continuationSeparator" w:id="0">
    <w:p w14:paraId="6FC0E814" w14:textId="77777777" w:rsidR="007B7DA7" w:rsidRDefault="007B7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9EEDD" w14:textId="77777777" w:rsidR="007B7DA7" w:rsidRDefault="007B7DA7">
      <w:r>
        <w:separator/>
      </w:r>
    </w:p>
  </w:footnote>
  <w:footnote w:type="continuationSeparator" w:id="0">
    <w:p w14:paraId="34E2C512" w14:textId="77777777" w:rsidR="007B7DA7" w:rsidRDefault="007B7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7DA7"/>
    <w:rsid w:val="007D3399"/>
    <w:rsid w:val="007E1906"/>
    <w:rsid w:val="00820C37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2A8DC-FA98-4AA3-85BA-84483D1BB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2024-07-24T09:19:00Z</dcterms:modified>
</cp:coreProperties>
</file>