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на  "Капітальний ремонт дороги по вул.    Ціолковського у м. Винники" Коригування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E195F93" w14:textId="77777777" w:rsidR="00C152FA" w:rsidRPr="00C152FA" w:rsidRDefault="00C152FA" w:rsidP="00C152FA">
      <w:pPr>
        <w:jc w:val="both"/>
        <w:rPr>
          <w:sz w:val="28"/>
          <w:szCs w:val="28"/>
        </w:rPr>
      </w:pPr>
      <w:r w:rsidRPr="00C152FA">
        <w:rPr>
          <w:sz w:val="28"/>
          <w:szCs w:val="28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2E747B78" w14:textId="77777777" w:rsidR="00C152FA" w:rsidRPr="00C152FA" w:rsidRDefault="00C152FA" w:rsidP="00C152FA">
      <w:pPr>
        <w:jc w:val="both"/>
        <w:rPr>
          <w:sz w:val="28"/>
          <w:szCs w:val="28"/>
        </w:rPr>
      </w:pPr>
    </w:p>
    <w:p w14:paraId="45B1882E" w14:textId="48289820" w:rsidR="00C152FA" w:rsidRDefault="00C152FA" w:rsidP="00C152FA">
      <w:pPr>
        <w:jc w:val="both"/>
        <w:rPr>
          <w:sz w:val="28"/>
          <w:szCs w:val="28"/>
        </w:rPr>
      </w:pPr>
      <w:r w:rsidRPr="00C152FA">
        <w:rPr>
          <w:sz w:val="28"/>
          <w:szCs w:val="28"/>
        </w:rPr>
        <w:t xml:space="preserve">                                                                   ВИРІШИВ:</w:t>
      </w:r>
    </w:p>
    <w:p w14:paraId="5860E225" w14:textId="77777777" w:rsidR="00C152FA" w:rsidRPr="00C152FA" w:rsidRDefault="00C152FA" w:rsidP="00C152FA">
      <w:pPr>
        <w:jc w:val="both"/>
        <w:rPr>
          <w:sz w:val="28"/>
          <w:szCs w:val="28"/>
        </w:rPr>
      </w:pPr>
    </w:p>
    <w:p w14:paraId="46C22188" w14:textId="77777777" w:rsidR="00C152FA" w:rsidRPr="00C152FA" w:rsidRDefault="00C152FA" w:rsidP="00C152FA">
      <w:pPr>
        <w:jc w:val="both"/>
        <w:rPr>
          <w:sz w:val="28"/>
          <w:szCs w:val="28"/>
        </w:rPr>
      </w:pPr>
      <w:r w:rsidRPr="00C152FA">
        <w:rPr>
          <w:sz w:val="28"/>
          <w:szCs w:val="28"/>
        </w:rPr>
        <w:t xml:space="preserve">1.Затвердити  робочий проект на  « Капітальний ремонт дороги по вул. Ціолковського у м. Винники» Коригування. </w:t>
      </w:r>
    </w:p>
    <w:p w14:paraId="208D2990" w14:textId="77777777" w:rsidR="00C152FA" w:rsidRPr="00C152FA" w:rsidRDefault="00C152FA" w:rsidP="00C152FA">
      <w:pPr>
        <w:jc w:val="both"/>
        <w:rPr>
          <w:sz w:val="28"/>
          <w:szCs w:val="28"/>
        </w:rPr>
      </w:pPr>
    </w:p>
    <w:p w14:paraId="628033E8" w14:textId="77777777" w:rsidR="00C152FA" w:rsidRPr="00C152FA" w:rsidRDefault="00C152FA" w:rsidP="00C152FA">
      <w:pPr>
        <w:jc w:val="both"/>
        <w:rPr>
          <w:sz w:val="28"/>
          <w:szCs w:val="28"/>
        </w:rPr>
      </w:pPr>
      <w:r w:rsidRPr="00C152FA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B5426C4" w14:textId="17D080DB" w:rsidR="00C152FA" w:rsidRDefault="00C152FA" w:rsidP="00C152FA">
      <w:pPr>
        <w:jc w:val="both"/>
        <w:rPr>
          <w:sz w:val="28"/>
          <w:szCs w:val="28"/>
        </w:rPr>
      </w:pPr>
    </w:p>
    <w:p w14:paraId="34EC1C1D" w14:textId="77777777" w:rsidR="00C152FA" w:rsidRPr="00C152FA" w:rsidRDefault="00C152FA" w:rsidP="00C152FA">
      <w:pPr>
        <w:jc w:val="both"/>
        <w:rPr>
          <w:sz w:val="28"/>
          <w:szCs w:val="28"/>
        </w:rPr>
      </w:pPr>
      <w:bookmarkStart w:id="1" w:name="_GoBack"/>
      <w:bookmarkEnd w:id="1"/>
    </w:p>
    <w:p w14:paraId="16602517" w14:textId="77777777" w:rsidR="00C152FA" w:rsidRPr="00C152FA" w:rsidRDefault="00C152FA" w:rsidP="00C152FA">
      <w:pPr>
        <w:jc w:val="both"/>
        <w:rPr>
          <w:sz w:val="28"/>
          <w:szCs w:val="28"/>
        </w:rPr>
      </w:pPr>
      <w:r w:rsidRPr="00C152FA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017BAED0" w14:textId="77777777" w:rsidR="00C152FA" w:rsidRPr="00C152FA" w:rsidRDefault="00C152FA" w:rsidP="00C152FA">
      <w:pPr>
        <w:jc w:val="both"/>
        <w:rPr>
          <w:sz w:val="28"/>
          <w:szCs w:val="28"/>
        </w:rPr>
      </w:pPr>
    </w:p>
    <w:p w14:paraId="01C471E0" w14:textId="00EE11AC" w:rsidR="00213958" w:rsidRPr="006F2805" w:rsidRDefault="00C152FA" w:rsidP="00C152FA">
      <w:pPr>
        <w:jc w:val="both"/>
        <w:rPr>
          <w:sz w:val="28"/>
          <w:szCs w:val="28"/>
        </w:rPr>
      </w:pPr>
      <w:r w:rsidRPr="00C152FA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68B168" w14:textId="77777777" w:rsidR="00B4799A" w:rsidRDefault="00B4799A">
      <w:r>
        <w:separator/>
      </w:r>
    </w:p>
  </w:endnote>
  <w:endnote w:type="continuationSeparator" w:id="0">
    <w:p w14:paraId="3C519741" w14:textId="77777777" w:rsidR="00B4799A" w:rsidRDefault="00B47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366A89" w14:textId="77777777" w:rsidR="00B4799A" w:rsidRDefault="00B4799A">
      <w:r>
        <w:separator/>
      </w:r>
    </w:p>
  </w:footnote>
  <w:footnote w:type="continuationSeparator" w:id="0">
    <w:p w14:paraId="3A386E42" w14:textId="77777777" w:rsidR="00B4799A" w:rsidRDefault="00B479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4799A"/>
    <w:rsid w:val="00B772B4"/>
    <w:rsid w:val="00B82B9B"/>
    <w:rsid w:val="00B92F91"/>
    <w:rsid w:val="00BE7A3D"/>
    <w:rsid w:val="00BF085D"/>
    <w:rsid w:val="00C0271E"/>
    <w:rsid w:val="00C05FE0"/>
    <w:rsid w:val="00C152FA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305F5-D4E4-4CAC-8A57-51DC04B08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896</Words>
  <Characters>511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2024-07-24T09:25:00Z</dcterms:modified>
</cp:coreProperties>
</file>