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BF9881F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на земельн</w:t>
            </w:r>
            <w:r w:rsidR="00F7677A">
              <w:rPr>
                <w:b/>
                <w:sz w:val="28"/>
              </w:rPr>
              <w:t xml:space="preserve">ій ділянці по вул. Долинна (к/н </w:t>
            </w:r>
            <w:r w:rsidRPr="00BE7A3D">
              <w:rPr>
                <w:b/>
                <w:sz w:val="28"/>
              </w:rPr>
              <w:t>4610160300:07:003:0270)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591929" w14:textId="77777777" w:rsidR="00F7677A" w:rsidRPr="00F7677A" w:rsidRDefault="00F7677A" w:rsidP="00F7677A">
      <w:pPr>
        <w:ind w:firstLine="720"/>
        <w:jc w:val="both"/>
        <w:rPr>
          <w:sz w:val="28"/>
          <w:szCs w:val="28"/>
        </w:rPr>
      </w:pPr>
      <w:r w:rsidRPr="00F7677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Фігури Н.С., беручи до уваги Витяг з Державного реєстру речових прав на нерухоме майно про реєстрацію права власності (і.н.в. 7524676 від 03.08.2013р.), довідку ОКП «БТІ та ЕО» від 19.05.2020р. №528, виконавчий комітет Винниківської міської ради –</w:t>
      </w:r>
    </w:p>
    <w:p w14:paraId="4526E4AE" w14:textId="77777777" w:rsidR="00F7677A" w:rsidRPr="00F7677A" w:rsidRDefault="00F7677A" w:rsidP="00F7677A">
      <w:pPr>
        <w:jc w:val="both"/>
        <w:rPr>
          <w:sz w:val="28"/>
          <w:szCs w:val="28"/>
        </w:rPr>
      </w:pPr>
    </w:p>
    <w:p w14:paraId="001FB631" w14:textId="77777777" w:rsidR="00F7677A" w:rsidRPr="00F7677A" w:rsidRDefault="00F7677A" w:rsidP="00F7677A">
      <w:pPr>
        <w:jc w:val="center"/>
        <w:rPr>
          <w:sz w:val="28"/>
          <w:szCs w:val="28"/>
        </w:rPr>
      </w:pPr>
      <w:bookmarkStart w:id="1" w:name="_GoBack"/>
      <w:bookmarkEnd w:id="1"/>
      <w:r w:rsidRPr="00F7677A">
        <w:rPr>
          <w:sz w:val="28"/>
          <w:szCs w:val="28"/>
        </w:rPr>
        <w:t>ВИРІШИВ:</w:t>
      </w:r>
    </w:p>
    <w:p w14:paraId="5B9D1425" w14:textId="77777777" w:rsidR="00F7677A" w:rsidRPr="00F7677A" w:rsidRDefault="00F7677A" w:rsidP="00F7677A">
      <w:pPr>
        <w:jc w:val="both"/>
        <w:rPr>
          <w:sz w:val="28"/>
          <w:szCs w:val="28"/>
        </w:rPr>
      </w:pPr>
    </w:p>
    <w:p w14:paraId="341ABEF0" w14:textId="77777777" w:rsidR="00F7677A" w:rsidRPr="00F7677A" w:rsidRDefault="00F7677A" w:rsidP="00F7677A">
      <w:pPr>
        <w:jc w:val="both"/>
        <w:rPr>
          <w:sz w:val="28"/>
          <w:szCs w:val="28"/>
        </w:rPr>
      </w:pPr>
      <w:r w:rsidRPr="00F7677A">
        <w:rPr>
          <w:sz w:val="28"/>
          <w:szCs w:val="28"/>
        </w:rPr>
        <w:t>1.</w:t>
      </w:r>
      <w:r w:rsidRPr="00F7677A">
        <w:rPr>
          <w:sz w:val="28"/>
          <w:szCs w:val="28"/>
        </w:rPr>
        <w:tab/>
        <w:t>Видати гр. Фігурі Надії Степанівні будівельний паспорт забудови земельної ділянки на проектування та будівництво індивідуального житлового будинку на земельній ділянці по вул. Долинна (к/н 4610160300:07:003:0270) у м. Винники.</w:t>
      </w:r>
    </w:p>
    <w:p w14:paraId="011BC9D8" w14:textId="77777777" w:rsidR="00F7677A" w:rsidRPr="00F7677A" w:rsidRDefault="00F7677A" w:rsidP="00F7677A">
      <w:pPr>
        <w:jc w:val="both"/>
        <w:rPr>
          <w:sz w:val="28"/>
          <w:szCs w:val="28"/>
        </w:rPr>
      </w:pPr>
      <w:r w:rsidRPr="00F7677A">
        <w:rPr>
          <w:sz w:val="28"/>
          <w:szCs w:val="28"/>
        </w:rPr>
        <w:lastRenderedPageBreak/>
        <w:t>2.</w:t>
      </w:r>
      <w:r w:rsidRPr="00F7677A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Долинна (к/н 4610160300:07:003:0270) у м. Винники.</w:t>
      </w:r>
    </w:p>
    <w:p w14:paraId="221B0FFA" w14:textId="77777777" w:rsidR="00F7677A" w:rsidRPr="00F7677A" w:rsidRDefault="00F7677A" w:rsidP="00F7677A">
      <w:pPr>
        <w:jc w:val="both"/>
        <w:rPr>
          <w:sz w:val="28"/>
          <w:szCs w:val="28"/>
        </w:rPr>
      </w:pPr>
      <w:r w:rsidRPr="00F7677A">
        <w:rPr>
          <w:sz w:val="28"/>
          <w:szCs w:val="28"/>
        </w:rPr>
        <w:t>3.</w:t>
      </w:r>
      <w:r w:rsidRPr="00F7677A">
        <w:rPr>
          <w:sz w:val="28"/>
          <w:szCs w:val="28"/>
        </w:rPr>
        <w:tab/>
        <w:t>Індивідуальному житловому будинку, який проектується на земельній ділянці по вул. Долинна (к/н 4610160300:07:003:0270) у м. Винники, присвоїти поштову адресу, а саме: вул. Долинна, 2-а (к/н 4610160300:07:003:0270) у м. Винники.</w:t>
      </w:r>
    </w:p>
    <w:p w14:paraId="0340BF9E" w14:textId="77777777" w:rsidR="00F7677A" w:rsidRPr="00F7677A" w:rsidRDefault="00F7677A" w:rsidP="00F7677A">
      <w:pPr>
        <w:jc w:val="both"/>
        <w:rPr>
          <w:sz w:val="28"/>
          <w:szCs w:val="28"/>
        </w:rPr>
      </w:pPr>
      <w:r w:rsidRPr="00F7677A">
        <w:rPr>
          <w:sz w:val="28"/>
          <w:szCs w:val="28"/>
        </w:rPr>
        <w:t>4.</w:t>
      </w:r>
      <w:r w:rsidRPr="00F7677A">
        <w:rPr>
          <w:sz w:val="28"/>
          <w:szCs w:val="28"/>
        </w:rPr>
        <w:tab/>
        <w:t>Зобов’язати гр. Фігуру Н.С.:</w:t>
      </w:r>
    </w:p>
    <w:p w14:paraId="6603CE8D" w14:textId="77777777" w:rsidR="00F7677A" w:rsidRPr="00F7677A" w:rsidRDefault="00F7677A" w:rsidP="00F7677A">
      <w:pPr>
        <w:jc w:val="both"/>
        <w:rPr>
          <w:sz w:val="28"/>
          <w:szCs w:val="28"/>
        </w:rPr>
      </w:pPr>
      <w:r w:rsidRPr="00F7677A">
        <w:rPr>
          <w:sz w:val="28"/>
          <w:szCs w:val="28"/>
        </w:rPr>
        <w:t>4.1.</w:t>
      </w:r>
      <w:r w:rsidRPr="00F7677A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3B17D79F" w14:textId="77777777" w:rsidR="00F7677A" w:rsidRPr="00F7677A" w:rsidRDefault="00F7677A" w:rsidP="00F7677A">
      <w:pPr>
        <w:jc w:val="both"/>
        <w:rPr>
          <w:sz w:val="28"/>
          <w:szCs w:val="28"/>
        </w:rPr>
      </w:pPr>
      <w:r w:rsidRPr="00F7677A">
        <w:rPr>
          <w:sz w:val="28"/>
          <w:szCs w:val="28"/>
        </w:rPr>
        <w:t>4.2.</w:t>
      </w:r>
      <w:r w:rsidRPr="00F7677A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CB7C023" w14:textId="77777777" w:rsidR="00F7677A" w:rsidRPr="00F7677A" w:rsidRDefault="00F7677A" w:rsidP="00F7677A">
      <w:pPr>
        <w:jc w:val="both"/>
        <w:rPr>
          <w:sz w:val="28"/>
          <w:szCs w:val="28"/>
        </w:rPr>
      </w:pPr>
      <w:r w:rsidRPr="00F7677A">
        <w:rPr>
          <w:sz w:val="28"/>
          <w:szCs w:val="28"/>
        </w:rPr>
        <w:t>4.3.</w:t>
      </w:r>
      <w:r w:rsidRPr="00F7677A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5052BC3B" w14:textId="77777777" w:rsidR="00F7677A" w:rsidRPr="00F7677A" w:rsidRDefault="00F7677A" w:rsidP="00F7677A">
      <w:pPr>
        <w:jc w:val="both"/>
        <w:rPr>
          <w:sz w:val="28"/>
          <w:szCs w:val="28"/>
        </w:rPr>
      </w:pPr>
      <w:r w:rsidRPr="00F7677A">
        <w:rPr>
          <w:sz w:val="28"/>
          <w:szCs w:val="28"/>
        </w:rPr>
        <w:t>4.4.</w:t>
      </w:r>
      <w:r w:rsidRPr="00F7677A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10C0225" w14:textId="77777777" w:rsidR="00F7677A" w:rsidRPr="00F7677A" w:rsidRDefault="00F7677A" w:rsidP="00F7677A">
      <w:pPr>
        <w:jc w:val="both"/>
        <w:rPr>
          <w:sz w:val="28"/>
          <w:szCs w:val="28"/>
        </w:rPr>
      </w:pPr>
      <w:r w:rsidRPr="00F7677A">
        <w:rPr>
          <w:sz w:val="28"/>
          <w:szCs w:val="28"/>
        </w:rPr>
        <w:t>4.5.</w:t>
      </w:r>
      <w:r w:rsidRPr="00F7677A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4BB0FB3" w14:textId="77777777" w:rsidR="00F7677A" w:rsidRPr="00F7677A" w:rsidRDefault="00F7677A" w:rsidP="00F7677A">
      <w:pPr>
        <w:jc w:val="both"/>
        <w:rPr>
          <w:sz w:val="28"/>
          <w:szCs w:val="28"/>
        </w:rPr>
      </w:pPr>
      <w:r w:rsidRPr="00F7677A">
        <w:rPr>
          <w:sz w:val="28"/>
          <w:szCs w:val="28"/>
        </w:rPr>
        <w:t>4.6.</w:t>
      </w:r>
      <w:r w:rsidRPr="00F7677A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6755F9BA" w14:textId="77777777" w:rsidR="00F7677A" w:rsidRPr="00F7677A" w:rsidRDefault="00F7677A" w:rsidP="00F7677A">
      <w:pPr>
        <w:jc w:val="both"/>
        <w:rPr>
          <w:sz w:val="28"/>
          <w:szCs w:val="28"/>
        </w:rPr>
      </w:pPr>
      <w:r w:rsidRPr="00F7677A">
        <w:rPr>
          <w:sz w:val="28"/>
          <w:szCs w:val="28"/>
        </w:rPr>
        <w:t>4.7.</w:t>
      </w:r>
      <w:r w:rsidRPr="00F7677A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85A3B25" w14:textId="77777777" w:rsidR="00F7677A" w:rsidRPr="00F7677A" w:rsidRDefault="00F7677A" w:rsidP="00F7677A">
      <w:pPr>
        <w:jc w:val="both"/>
        <w:rPr>
          <w:sz w:val="28"/>
          <w:szCs w:val="28"/>
        </w:rPr>
      </w:pPr>
      <w:r w:rsidRPr="00F7677A">
        <w:rPr>
          <w:sz w:val="28"/>
          <w:szCs w:val="28"/>
        </w:rPr>
        <w:t>5.</w:t>
      </w:r>
      <w:r w:rsidRPr="00F7677A">
        <w:rPr>
          <w:sz w:val="28"/>
          <w:szCs w:val="28"/>
        </w:rPr>
        <w:tab/>
        <w:t>Роз’яснити гр. Фігурі Н.С., що будівельні роботи можна розпочинати тільки після отримання відповідних дозволів, згідно державних норм та правил.</w:t>
      </w:r>
    </w:p>
    <w:p w14:paraId="689BEDD4" w14:textId="77777777" w:rsidR="00F7677A" w:rsidRPr="00F7677A" w:rsidRDefault="00F7677A" w:rsidP="00F7677A">
      <w:pPr>
        <w:jc w:val="both"/>
        <w:rPr>
          <w:sz w:val="28"/>
          <w:szCs w:val="28"/>
        </w:rPr>
      </w:pPr>
      <w:r w:rsidRPr="00F7677A">
        <w:rPr>
          <w:sz w:val="28"/>
          <w:szCs w:val="28"/>
        </w:rPr>
        <w:t>6.</w:t>
      </w:r>
      <w:r w:rsidRPr="00F7677A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40FFD3BA" w14:textId="77777777" w:rsidR="00F7677A" w:rsidRPr="00F7677A" w:rsidRDefault="00F7677A" w:rsidP="00F7677A">
      <w:pPr>
        <w:jc w:val="both"/>
        <w:rPr>
          <w:sz w:val="28"/>
          <w:szCs w:val="28"/>
        </w:rPr>
      </w:pPr>
      <w:r w:rsidRPr="00F7677A">
        <w:rPr>
          <w:sz w:val="28"/>
          <w:szCs w:val="28"/>
        </w:rPr>
        <w:t>7.</w:t>
      </w:r>
      <w:r w:rsidRPr="00F7677A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16A6E1F" w14:textId="77777777" w:rsidR="00F7677A" w:rsidRPr="00F7677A" w:rsidRDefault="00F7677A" w:rsidP="00F7677A">
      <w:pPr>
        <w:jc w:val="both"/>
        <w:rPr>
          <w:sz w:val="28"/>
          <w:szCs w:val="28"/>
        </w:rPr>
      </w:pPr>
      <w:r w:rsidRPr="00F7677A">
        <w:rPr>
          <w:sz w:val="28"/>
          <w:szCs w:val="28"/>
        </w:rPr>
        <w:t>8.</w:t>
      </w:r>
      <w:r w:rsidRPr="00F7677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B0F7626" w14:textId="77777777" w:rsidR="00F7677A" w:rsidRPr="00F7677A" w:rsidRDefault="00F7677A" w:rsidP="00F7677A">
      <w:pPr>
        <w:jc w:val="both"/>
        <w:rPr>
          <w:sz w:val="28"/>
          <w:szCs w:val="28"/>
        </w:rPr>
      </w:pPr>
    </w:p>
    <w:p w14:paraId="7B34764E" w14:textId="77777777" w:rsidR="00F7677A" w:rsidRPr="00F7677A" w:rsidRDefault="00F7677A" w:rsidP="00F7677A">
      <w:pPr>
        <w:jc w:val="both"/>
        <w:rPr>
          <w:sz w:val="28"/>
          <w:szCs w:val="28"/>
        </w:rPr>
      </w:pPr>
    </w:p>
    <w:p w14:paraId="26AB7AC2" w14:textId="77777777" w:rsidR="00F7677A" w:rsidRPr="00F7677A" w:rsidRDefault="00F7677A" w:rsidP="00F7677A">
      <w:pPr>
        <w:jc w:val="both"/>
        <w:rPr>
          <w:sz w:val="28"/>
          <w:szCs w:val="28"/>
        </w:rPr>
      </w:pPr>
    </w:p>
    <w:p w14:paraId="1B913806" w14:textId="77777777" w:rsidR="00F7677A" w:rsidRPr="00F7677A" w:rsidRDefault="00F7677A" w:rsidP="00F7677A">
      <w:pPr>
        <w:jc w:val="both"/>
        <w:rPr>
          <w:sz w:val="28"/>
          <w:szCs w:val="28"/>
        </w:rPr>
      </w:pPr>
      <w:r w:rsidRPr="00F7677A">
        <w:rPr>
          <w:sz w:val="28"/>
          <w:szCs w:val="28"/>
        </w:rPr>
        <w:t>Міський голова</w:t>
      </w:r>
      <w:r w:rsidRPr="00F7677A">
        <w:rPr>
          <w:sz w:val="28"/>
          <w:szCs w:val="28"/>
        </w:rPr>
        <w:tab/>
      </w:r>
      <w:r w:rsidRPr="00F7677A">
        <w:rPr>
          <w:sz w:val="28"/>
          <w:szCs w:val="28"/>
        </w:rPr>
        <w:tab/>
      </w:r>
      <w:r w:rsidRPr="00F7677A">
        <w:rPr>
          <w:sz w:val="28"/>
          <w:szCs w:val="28"/>
        </w:rPr>
        <w:tab/>
      </w:r>
      <w:r w:rsidRPr="00F7677A">
        <w:rPr>
          <w:sz w:val="28"/>
          <w:szCs w:val="28"/>
        </w:rPr>
        <w:tab/>
      </w:r>
      <w:r w:rsidRPr="00F7677A">
        <w:rPr>
          <w:sz w:val="28"/>
          <w:szCs w:val="28"/>
        </w:rPr>
        <w:tab/>
      </w:r>
      <w:r w:rsidRPr="00F7677A">
        <w:rPr>
          <w:sz w:val="28"/>
          <w:szCs w:val="28"/>
        </w:rPr>
        <w:tab/>
      </w:r>
      <w:r w:rsidRPr="00F7677A">
        <w:rPr>
          <w:sz w:val="28"/>
          <w:szCs w:val="28"/>
        </w:rPr>
        <w:tab/>
      </w:r>
      <w:r w:rsidRPr="00F7677A">
        <w:rPr>
          <w:sz w:val="28"/>
          <w:szCs w:val="28"/>
        </w:rPr>
        <w:tab/>
      </w:r>
      <w:r w:rsidRPr="00F7677A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F7677A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4D1C79" w14:textId="77777777" w:rsidR="001568EB" w:rsidRDefault="001568EB">
      <w:r>
        <w:separator/>
      </w:r>
    </w:p>
  </w:endnote>
  <w:endnote w:type="continuationSeparator" w:id="0">
    <w:p w14:paraId="4A231CA3" w14:textId="77777777" w:rsidR="001568EB" w:rsidRDefault="00156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9D545" w14:textId="77777777" w:rsidR="001568EB" w:rsidRDefault="001568EB">
      <w:r>
        <w:separator/>
      </w:r>
    </w:p>
  </w:footnote>
  <w:footnote w:type="continuationSeparator" w:id="0">
    <w:p w14:paraId="1A12E9DE" w14:textId="77777777" w:rsidR="001568EB" w:rsidRDefault="001568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68E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677A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9DF94-3162-4543-985B-1623104AA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2551</Words>
  <Characters>1455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2024-07-24T09:38:00Z</dcterms:modified>
</cp:coreProperties>
</file>