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617BDCC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каналізаційного трубопровод</w:t>
            </w:r>
            <w:r w:rsidR="00AB1320">
              <w:rPr>
                <w:b/>
                <w:sz w:val="28"/>
              </w:rPr>
              <w:t xml:space="preserve">у по вул. Сонячна у </w:t>
            </w:r>
            <w:r w:rsidRPr="00BE7A3D">
              <w:rPr>
                <w:b/>
                <w:sz w:val="28"/>
              </w:rPr>
              <w:t>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EF8324" w14:textId="77777777" w:rsidR="00AB1320" w:rsidRPr="00AB1320" w:rsidRDefault="00AB1320" w:rsidP="00AB1320">
      <w:pPr>
        <w:ind w:firstLine="720"/>
        <w:jc w:val="both"/>
        <w:rPr>
          <w:sz w:val="28"/>
          <w:szCs w:val="28"/>
        </w:rPr>
      </w:pPr>
      <w:r w:rsidRPr="00AB132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086DE3C" w14:textId="77777777" w:rsidR="00AB1320" w:rsidRPr="00AB1320" w:rsidRDefault="00AB1320" w:rsidP="00AB1320">
      <w:pPr>
        <w:jc w:val="both"/>
        <w:rPr>
          <w:sz w:val="28"/>
          <w:szCs w:val="28"/>
        </w:rPr>
      </w:pPr>
    </w:p>
    <w:p w14:paraId="11087BB1" w14:textId="77777777" w:rsidR="00AB1320" w:rsidRPr="00AB1320" w:rsidRDefault="00AB1320" w:rsidP="00AB1320">
      <w:pPr>
        <w:jc w:val="center"/>
        <w:rPr>
          <w:sz w:val="28"/>
          <w:szCs w:val="28"/>
        </w:rPr>
      </w:pPr>
      <w:r w:rsidRPr="00AB1320">
        <w:rPr>
          <w:sz w:val="28"/>
          <w:szCs w:val="28"/>
        </w:rPr>
        <w:t>ВИРІШИВ:</w:t>
      </w:r>
    </w:p>
    <w:p w14:paraId="0D7DEB41" w14:textId="77777777" w:rsidR="00AB1320" w:rsidRPr="00AB1320" w:rsidRDefault="00AB1320" w:rsidP="00AB1320">
      <w:pPr>
        <w:jc w:val="both"/>
        <w:rPr>
          <w:sz w:val="28"/>
          <w:szCs w:val="28"/>
        </w:rPr>
      </w:pPr>
    </w:p>
    <w:p w14:paraId="32B6C7B3" w14:textId="2660FC14" w:rsidR="00AB1320" w:rsidRPr="00AB1320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t>1.</w:t>
      </w:r>
      <w:r w:rsidRPr="00AB1320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каналізаційного трубоп</w:t>
      </w:r>
      <w:r>
        <w:rPr>
          <w:sz w:val="28"/>
          <w:szCs w:val="28"/>
        </w:rPr>
        <w:t xml:space="preserve">роводу по </w:t>
      </w:r>
      <w:bookmarkStart w:id="1" w:name="_GoBack"/>
      <w:bookmarkEnd w:id="1"/>
      <w:r w:rsidRPr="00AB1320">
        <w:rPr>
          <w:sz w:val="28"/>
          <w:szCs w:val="28"/>
        </w:rPr>
        <w:t>вул. Сонячна у м. Винники.</w:t>
      </w:r>
    </w:p>
    <w:p w14:paraId="2917E283" w14:textId="5E8DB167" w:rsidR="00AB1320" w:rsidRPr="00AB1320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t>2.</w:t>
      </w:r>
      <w:r w:rsidRPr="00AB1320">
        <w:rPr>
          <w:sz w:val="28"/>
          <w:szCs w:val="28"/>
        </w:rPr>
        <w:tab/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r w:rsidRPr="00AB1320">
        <w:rPr>
          <w:sz w:val="28"/>
          <w:szCs w:val="28"/>
        </w:rPr>
        <w:t>на проектування та нове каналізаційного трубопроводу по вул. Сонячна у м. Винники.</w:t>
      </w:r>
    </w:p>
    <w:p w14:paraId="1459962E" w14:textId="77777777" w:rsidR="00AB1320" w:rsidRPr="00AB1320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t>3.</w:t>
      </w:r>
      <w:r w:rsidRPr="00AB1320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BE32D57" w14:textId="77777777" w:rsidR="00AB1320" w:rsidRPr="00AB1320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t>3.1.</w:t>
      </w:r>
      <w:r w:rsidRPr="00AB1320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654F3925" w14:textId="77777777" w:rsidR="00AB1320" w:rsidRPr="00AB1320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t>3.2.</w:t>
      </w:r>
      <w:r w:rsidRPr="00AB132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B5038C7" w14:textId="77777777" w:rsidR="00AB1320" w:rsidRPr="00AB1320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t>3.3.</w:t>
      </w:r>
      <w:r w:rsidRPr="00AB1320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3F9EF931" w14:textId="77777777" w:rsidR="00AB1320" w:rsidRPr="00AB1320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lastRenderedPageBreak/>
        <w:t>3.4.</w:t>
      </w:r>
      <w:r w:rsidRPr="00AB132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0CAB0E7" w14:textId="77777777" w:rsidR="00AB1320" w:rsidRPr="00AB1320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t>3.5.</w:t>
      </w:r>
      <w:r w:rsidRPr="00AB132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AF18189" w14:textId="77777777" w:rsidR="00AB1320" w:rsidRPr="00AB1320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t>4.</w:t>
      </w:r>
      <w:r w:rsidRPr="00AB132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0322A8" w14:textId="77777777" w:rsidR="00AB1320" w:rsidRPr="00AB1320" w:rsidRDefault="00AB1320" w:rsidP="00AB1320">
      <w:pPr>
        <w:jc w:val="both"/>
        <w:rPr>
          <w:sz w:val="28"/>
          <w:szCs w:val="28"/>
        </w:rPr>
      </w:pPr>
    </w:p>
    <w:p w14:paraId="09558896" w14:textId="77777777" w:rsidR="00AB1320" w:rsidRPr="00AB1320" w:rsidRDefault="00AB1320" w:rsidP="00AB1320">
      <w:pPr>
        <w:jc w:val="both"/>
        <w:rPr>
          <w:sz w:val="28"/>
          <w:szCs w:val="28"/>
        </w:rPr>
      </w:pPr>
    </w:p>
    <w:p w14:paraId="31659838" w14:textId="77777777" w:rsidR="00AB1320" w:rsidRPr="00AB1320" w:rsidRDefault="00AB1320" w:rsidP="00AB1320">
      <w:pPr>
        <w:jc w:val="both"/>
        <w:rPr>
          <w:sz w:val="28"/>
          <w:szCs w:val="28"/>
        </w:rPr>
      </w:pPr>
    </w:p>
    <w:p w14:paraId="218D58E3" w14:textId="77777777" w:rsidR="00AB1320" w:rsidRPr="00AB1320" w:rsidRDefault="00AB1320" w:rsidP="00AB1320">
      <w:pPr>
        <w:jc w:val="both"/>
        <w:rPr>
          <w:sz w:val="28"/>
          <w:szCs w:val="28"/>
        </w:rPr>
      </w:pPr>
    </w:p>
    <w:p w14:paraId="01C471E0" w14:textId="4697CD50" w:rsidR="00213958" w:rsidRPr="006F2805" w:rsidRDefault="00AB1320" w:rsidP="00AB1320">
      <w:pPr>
        <w:jc w:val="both"/>
        <w:rPr>
          <w:sz w:val="28"/>
          <w:szCs w:val="28"/>
        </w:rPr>
      </w:pPr>
      <w:r w:rsidRPr="00AB1320">
        <w:rPr>
          <w:sz w:val="28"/>
          <w:szCs w:val="28"/>
        </w:rPr>
        <w:t>Міський  голова</w:t>
      </w:r>
      <w:r w:rsidRPr="00AB1320">
        <w:rPr>
          <w:sz w:val="28"/>
          <w:szCs w:val="28"/>
        </w:rPr>
        <w:tab/>
      </w:r>
      <w:r w:rsidRPr="00AB1320">
        <w:rPr>
          <w:sz w:val="28"/>
          <w:szCs w:val="28"/>
        </w:rPr>
        <w:tab/>
      </w:r>
      <w:r w:rsidRPr="00AB1320">
        <w:rPr>
          <w:sz w:val="28"/>
          <w:szCs w:val="28"/>
        </w:rPr>
        <w:tab/>
      </w:r>
      <w:r w:rsidRPr="00AB1320">
        <w:rPr>
          <w:sz w:val="28"/>
          <w:szCs w:val="28"/>
        </w:rPr>
        <w:tab/>
      </w:r>
      <w:r w:rsidRPr="00AB1320">
        <w:rPr>
          <w:sz w:val="28"/>
          <w:szCs w:val="28"/>
        </w:rPr>
        <w:tab/>
      </w:r>
      <w:r w:rsidRPr="00AB1320">
        <w:rPr>
          <w:sz w:val="28"/>
          <w:szCs w:val="28"/>
        </w:rPr>
        <w:tab/>
      </w:r>
      <w:r w:rsidRPr="00AB1320">
        <w:rPr>
          <w:sz w:val="28"/>
          <w:szCs w:val="28"/>
        </w:rPr>
        <w:tab/>
      </w:r>
      <w:r w:rsidRPr="00AB1320">
        <w:rPr>
          <w:sz w:val="28"/>
          <w:szCs w:val="28"/>
        </w:rPr>
        <w:tab/>
      </w:r>
      <w:r w:rsidRPr="00AB1320">
        <w:rPr>
          <w:sz w:val="28"/>
          <w:szCs w:val="28"/>
        </w:rPr>
        <w:tab/>
        <w:t>В.Л.Квурт</w:t>
      </w:r>
      <w:r w:rsidRPr="00AB132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79CA8" w14:textId="77777777" w:rsidR="000117A7" w:rsidRDefault="000117A7">
      <w:r>
        <w:separator/>
      </w:r>
    </w:p>
  </w:endnote>
  <w:endnote w:type="continuationSeparator" w:id="0">
    <w:p w14:paraId="0C3F517A" w14:textId="77777777" w:rsidR="000117A7" w:rsidRDefault="0001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C33BD" w14:textId="77777777" w:rsidR="000117A7" w:rsidRDefault="000117A7">
      <w:r>
        <w:separator/>
      </w:r>
    </w:p>
  </w:footnote>
  <w:footnote w:type="continuationSeparator" w:id="0">
    <w:p w14:paraId="426C1BDD" w14:textId="77777777" w:rsidR="000117A7" w:rsidRDefault="00011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17A7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132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B3F1D-051F-44BB-9EA1-672580C33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1368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2024-07-24T12:43:00Z</dcterms:modified>
</cp:coreProperties>
</file>