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 житлового будинку  на земельній  ділянці по вул. Дмитерка, 47    ( к/н 4610160300:07:007:0286 ) у м. Винники    м.Львів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0F4FB8" w14:textId="77777777" w:rsidR="009B484B" w:rsidRPr="009B484B" w:rsidRDefault="009B484B" w:rsidP="009B484B">
      <w:pPr>
        <w:ind w:firstLine="720"/>
        <w:jc w:val="both"/>
        <w:rPr>
          <w:sz w:val="28"/>
          <w:szCs w:val="28"/>
        </w:rPr>
      </w:pPr>
      <w:r w:rsidRPr="009B484B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Залеської Галини Іванівни  , беручи до уваги містобудівні умови  та обмеження для проектування  об’єкта будівництва , затверджених рішенням виконкому Винниківської міської ради  від 03.11.2018 р.№352  ,  виконком  Винниківської  міської 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722155" w14:textId="77777777" w:rsidR="009B484B" w:rsidRPr="009B484B" w:rsidRDefault="009B484B" w:rsidP="009B484B">
      <w:pPr>
        <w:jc w:val="both"/>
        <w:rPr>
          <w:sz w:val="28"/>
          <w:szCs w:val="28"/>
        </w:rPr>
      </w:pPr>
    </w:p>
    <w:p w14:paraId="03758B68" w14:textId="77777777" w:rsidR="009B484B" w:rsidRPr="009B484B" w:rsidRDefault="009B484B" w:rsidP="009B484B">
      <w:pPr>
        <w:jc w:val="center"/>
        <w:rPr>
          <w:sz w:val="28"/>
          <w:szCs w:val="28"/>
        </w:rPr>
      </w:pPr>
      <w:bookmarkStart w:id="1" w:name="_GoBack"/>
      <w:bookmarkEnd w:id="1"/>
      <w:r w:rsidRPr="009B484B">
        <w:rPr>
          <w:sz w:val="28"/>
          <w:szCs w:val="28"/>
        </w:rPr>
        <w:t>ВИРІШИВ:</w:t>
      </w:r>
    </w:p>
    <w:p w14:paraId="4F71B9DF" w14:textId="77777777" w:rsidR="009B484B" w:rsidRPr="009B484B" w:rsidRDefault="009B484B" w:rsidP="009B484B">
      <w:pPr>
        <w:jc w:val="both"/>
        <w:rPr>
          <w:sz w:val="28"/>
          <w:szCs w:val="28"/>
        </w:rPr>
      </w:pPr>
    </w:p>
    <w:p w14:paraId="58F4767A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 xml:space="preserve">1.   Затвердити Розрахунок розміру пайової участі  при здійсненні будівництва індивідуального   житлового будинку  на земельній  ділянці по вул. Дмитерка, 47  </w:t>
      </w:r>
    </w:p>
    <w:p w14:paraId="357217B0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>( к/н 4610160300:07:007:0286 ) у м. Винники  м.Львів  Львівської обл. 79495</w:t>
      </w:r>
    </w:p>
    <w:p w14:paraId="75038DF5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 xml:space="preserve"> в розмірі  -126 422,94  грн. (дод.1)</w:t>
      </w:r>
    </w:p>
    <w:p w14:paraId="2469D3BC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 xml:space="preserve">2.    Залеська Галина Іванівна    ( Cторона-2) :  </w:t>
      </w:r>
    </w:p>
    <w:p w14:paraId="0AECA426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3361F8E8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>2.2.  Пайовий внесок сплатити згідно умов Договору .</w:t>
      </w:r>
    </w:p>
    <w:p w14:paraId="5096B179" w14:textId="77777777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lastRenderedPageBreak/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235CF4" w14:textId="77777777" w:rsidR="009B484B" w:rsidRPr="009B484B" w:rsidRDefault="009B484B" w:rsidP="009B484B">
      <w:pPr>
        <w:jc w:val="both"/>
        <w:rPr>
          <w:sz w:val="28"/>
          <w:szCs w:val="28"/>
        </w:rPr>
      </w:pPr>
    </w:p>
    <w:p w14:paraId="27B1C8FF" w14:textId="77777777" w:rsidR="009B484B" w:rsidRPr="009B484B" w:rsidRDefault="009B484B" w:rsidP="009B484B">
      <w:pPr>
        <w:jc w:val="both"/>
        <w:rPr>
          <w:sz w:val="28"/>
          <w:szCs w:val="28"/>
        </w:rPr>
      </w:pPr>
    </w:p>
    <w:p w14:paraId="6A7895A2" w14:textId="25D0745F" w:rsidR="009B484B" w:rsidRPr="009B484B" w:rsidRDefault="009B484B" w:rsidP="009B484B">
      <w:pPr>
        <w:jc w:val="both"/>
        <w:rPr>
          <w:sz w:val="28"/>
          <w:szCs w:val="28"/>
        </w:rPr>
      </w:pPr>
      <w:r w:rsidRPr="009B484B">
        <w:rPr>
          <w:sz w:val="28"/>
          <w:szCs w:val="28"/>
        </w:rPr>
        <w:t>Міський   голова</w:t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                </w:t>
      </w:r>
      <w:r w:rsidRPr="009B484B">
        <w:rPr>
          <w:sz w:val="28"/>
          <w:szCs w:val="28"/>
        </w:rPr>
        <w:t xml:space="preserve">                        В.Л.Квурт</w:t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</w:r>
      <w:r w:rsidRPr="009B484B">
        <w:rPr>
          <w:sz w:val="28"/>
          <w:szCs w:val="28"/>
        </w:rPr>
        <w:tab/>
      </w:r>
    </w:p>
    <w:p w14:paraId="01C471E0" w14:textId="77777777" w:rsidR="00213958" w:rsidRPr="006F2805" w:rsidRDefault="00213958" w:rsidP="009B484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EF611" w14:textId="77777777" w:rsidR="00AC6D20" w:rsidRDefault="00AC6D20">
      <w:r>
        <w:separator/>
      </w:r>
    </w:p>
  </w:endnote>
  <w:endnote w:type="continuationSeparator" w:id="0">
    <w:p w14:paraId="780FA47C" w14:textId="77777777" w:rsidR="00AC6D20" w:rsidRDefault="00AC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C6AD2" w14:textId="77777777" w:rsidR="00AC6D20" w:rsidRDefault="00AC6D20">
      <w:r>
        <w:separator/>
      </w:r>
    </w:p>
  </w:footnote>
  <w:footnote w:type="continuationSeparator" w:id="0">
    <w:p w14:paraId="29326A6F" w14:textId="77777777" w:rsidR="00AC6D20" w:rsidRDefault="00AC6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84B"/>
    <w:rsid w:val="00A02423"/>
    <w:rsid w:val="00A20109"/>
    <w:rsid w:val="00A769F3"/>
    <w:rsid w:val="00A84DA2"/>
    <w:rsid w:val="00A87585"/>
    <w:rsid w:val="00A9594B"/>
    <w:rsid w:val="00AC6D2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052EE-C369-4726-A9BC-858C98A2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2024-08-05T10:13:00Z</dcterms:modified>
</cp:coreProperties>
</file>